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CAF" w:rsidRDefault="00982CAF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Default="00181679" w:rsidP="00982CAF">
      <w:pPr>
        <w:rPr>
          <w:lang w:val="en-US"/>
        </w:rPr>
      </w:pPr>
    </w:p>
    <w:p w:rsidR="00181679" w:rsidRPr="007A3E8C" w:rsidRDefault="00181679" w:rsidP="00982CAF">
      <w:pPr>
        <w:rPr>
          <w:lang w:val="en-US"/>
        </w:rPr>
      </w:pPr>
    </w:p>
    <w:p w:rsidR="00982CAF" w:rsidRPr="007A3E8C" w:rsidRDefault="00982CAF" w:rsidP="00982CAF">
      <w:pPr>
        <w:rPr>
          <w:lang w:val="en-US"/>
        </w:rPr>
      </w:pPr>
    </w:p>
    <w:p w:rsidR="003F0716" w:rsidRPr="009303A5" w:rsidRDefault="003F0716" w:rsidP="00982CAF"/>
    <w:sectPr w:rsidR="003F0716" w:rsidRPr="009303A5" w:rsidSect="003C796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555" w:right="720" w:bottom="1304" w:left="720" w:header="1588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47F" w:rsidRDefault="0058747F" w:rsidP="0035238F">
      <w:pPr>
        <w:spacing w:after="0" w:line="240" w:lineRule="auto"/>
      </w:pPr>
      <w:r>
        <w:separator/>
      </w:r>
    </w:p>
  </w:endnote>
  <w:endnote w:type="continuationSeparator" w:id="0">
    <w:p w:rsidR="0058747F" w:rsidRDefault="0058747F" w:rsidP="0035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ler">
    <w:panose1 w:val="02000503030000020004"/>
    <w:charset w:val="00"/>
    <w:family w:val="auto"/>
    <w:pitch w:val="variable"/>
    <w:sig w:usb0="A00000AF" w:usb1="5000205B" w:usb2="00000000" w:usb3="00000000" w:csb0="00000093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96E" w:rsidRDefault="003C796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96E" w:rsidRDefault="00193FA1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8B08972" wp14:editId="4795A08C">
              <wp:simplePos x="0" y="0"/>
              <wp:positionH relativeFrom="column">
                <wp:posOffset>2228850</wp:posOffset>
              </wp:positionH>
              <wp:positionV relativeFrom="paragraph">
                <wp:posOffset>537845</wp:posOffset>
              </wp:positionV>
              <wp:extent cx="2486025" cy="219075"/>
              <wp:effectExtent l="0" t="0" r="0" b="0"/>
              <wp:wrapNone/>
              <wp:docPr id="10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6025" cy="219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93FA1" w:rsidRPr="00193FA1" w:rsidRDefault="00193FA1" w:rsidP="00193FA1">
                          <w:pPr>
                            <w:jc w:val="center"/>
                            <w:rPr>
                              <w:rFonts w:ascii="Aller" w:hAnsi="Aller"/>
                              <w:color w:val="FFFFFF" w:themeColor="background1"/>
                            </w:rPr>
                          </w:pPr>
                          <w:r w:rsidRPr="00193FA1">
                            <w:rPr>
                              <w:rFonts w:ascii="Aller" w:hAnsi="Aller"/>
                              <w:color w:val="FFFFFF" w:themeColor="background1"/>
                            </w:rPr>
                            <w:t>Sito del Club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26" type="#_x0000_t202" style="position:absolute;margin-left:175.5pt;margin-top:42.35pt;width:195.75pt;height:17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" filled="f" stroked="f" strokeweight=".5pt">
              <v:textbox>
                <w:txbxContent>
                  <w:p w:rsidR="00193FA1" w:rsidRPr="00193FA1" w:rsidRDefault="00193FA1" w:rsidP="00193FA1">
                    <w:pPr>
                      <w:jc w:val="center"/>
                      <w:rPr>
                        <w:rFonts w:ascii="Aller" w:hAnsi="Aller"/>
                        <w:color w:val="FFFFFF" w:themeColor="background1"/>
                      </w:rPr>
                    </w:pPr>
                    <w:r w:rsidRPr="00193FA1">
                      <w:rPr>
                        <w:rFonts w:ascii="Aller" w:hAnsi="Aller"/>
                        <w:color w:val="FFFFFF" w:themeColor="background1"/>
                      </w:rPr>
                      <w:t>Sito del Club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6B5" w:rsidRDefault="00193FA1" w:rsidP="003C796E">
    <w:pPr>
      <w:pStyle w:val="Pidipagina"/>
      <w:tabs>
        <w:tab w:val="clear" w:pos="4819"/>
        <w:tab w:val="clear" w:pos="9638"/>
        <w:tab w:val="left" w:pos="1770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2076450</wp:posOffset>
              </wp:positionH>
              <wp:positionV relativeFrom="paragraph">
                <wp:posOffset>756920</wp:posOffset>
              </wp:positionV>
              <wp:extent cx="2486025" cy="219075"/>
              <wp:effectExtent l="0" t="0" r="0" b="0"/>
              <wp:wrapNone/>
              <wp:docPr id="8" name="Casella di tes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6025" cy="219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93FA1" w:rsidRPr="00193FA1" w:rsidRDefault="00193FA1" w:rsidP="00193FA1">
                          <w:pPr>
                            <w:jc w:val="center"/>
                            <w:rPr>
                              <w:rFonts w:ascii="Aller" w:hAnsi="Aller"/>
                              <w:color w:val="FFFFFF" w:themeColor="background1"/>
                            </w:rPr>
                          </w:pPr>
                          <w:r w:rsidRPr="00193FA1">
                            <w:rPr>
                              <w:rFonts w:ascii="Aller" w:hAnsi="Aller"/>
                              <w:color w:val="FFFFFF" w:themeColor="background1"/>
                            </w:rPr>
                            <w:t>Sito del Club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8" o:spid="_x0000_s1027" type="#_x0000_t202" style="position:absolute;margin-left:163.5pt;margin-top:59.6pt;width:195.75pt;height:17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" filled="f" stroked="f" strokeweight=".5pt">
              <v:textbox>
                <w:txbxContent>
                  <w:p w:rsidR="00193FA1" w:rsidRPr="00193FA1" w:rsidRDefault="00193FA1" w:rsidP="00193FA1">
                    <w:pPr>
                      <w:jc w:val="center"/>
                      <w:rPr>
                        <w:rFonts w:ascii="Aller" w:hAnsi="Aller"/>
                        <w:color w:val="FFFFFF" w:themeColor="background1"/>
                      </w:rPr>
                    </w:pPr>
                    <w:r w:rsidRPr="00193FA1">
                      <w:rPr>
                        <w:rFonts w:ascii="Aller" w:hAnsi="Aller"/>
                        <w:color w:val="FFFFFF" w:themeColor="background1"/>
                      </w:rPr>
                      <w:t>Sito del Club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08C0231" wp14:editId="663CBEE8">
              <wp:simplePos x="0" y="0"/>
              <wp:positionH relativeFrom="column">
                <wp:posOffset>-381000</wp:posOffset>
              </wp:positionH>
              <wp:positionV relativeFrom="paragraph">
                <wp:posOffset>-14605</wp:posOffset>
              </wp:positionV>
              <wp:extent cx="1238250" cy="866775"/>
              <wp:effectExtent l="0" t="0" r="0" b="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8250" cy="866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232CF" w:rsidRPr="00A232CF" w:rsidRDefault="00A232CF" w:rsidP="00AB2EB4">
                          <w:pPr>
                            <w:spacing w:after="0" w:line="240" w:lineRule="auto"/>
                            <w:jc w:val="center"/>
                            <w:rPr>
                              <w:rFonts w:ascii="Freestyle Script" w:hAnsi="Freestyle Script"/>
                              <w:color w:val="BA0020"/>
                              <w:sz w:val="16"/>
                              <w:szCs w:val="16"/>
                            </w:rPr>
                          </w:pPr>
                          <w:r w:rsidRPr="00193FA1">
                            <w:rPr>
                              <w:rFonts w:ascii="Freestyle Script" w:hAnsi="Freestyle Script"/>
                              <w:sz w:val="20"/>
                              <w:szCs w:val="20"/>
                            </w:rPr>
                            <w:t>Presidente</w:t>
                          </w:r>
                          <w:r w:rsidRPr="00193FA1">
                            <w:rPr>
                              <w:rFonts w:ascii="Freestyle Script" w:hAnsi="Freestyle Script"/>
                              <w:sz w:val="20"/>
                              <w:szCs w:val="20"/>
                            </w:rPr>
                            <w:br/>
                          </w:r>
                          <w:r w:rsidRPr="00193FA1">
                            <w:rPr>
                              <w:rFonts w:ascii="Freestyle Script" w:hAnsi="Freestyle Script"/>
                              <w:color w:val="BA0020"/>
                              <w:sz w:val="20"/>
                              <w:szCs w:val="20"/>
                            </w:rPr>
                            <w:t>Nome &amp; Cognome</w:t>
                          </w:r>
                          <w:r w:rsidRPr="00193FA1">
                            <w:rPr>
                              <w:rFonts w:ascii="Freestyle Script" w:hAnsi="Freestyle Script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t>Indirizzo</w:t>
                          </w:r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br/>
                            <w:t>CAP, Città</w:t>
                          </w:r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t>Cel</w:t>
                          </w:r>
                          <w:proofErr w:type="spellEnd"/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t>.</w:t>
                          </w:r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br/>
                          </w:r>
                          <w:proofErr w:type="spellStart"/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t>e-m@ail</w:t>
                          </w:r>
                          <w:proofErr w:type="spellEnd"/>
                          <w:r w:rsidRPr="00193FA1">
                            <w:rPr>
                              <w:rFonts w:ascii="Aller" w:hAnsi="Aller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  <w:r w:rsidRPr="00AB2EB4">
                            <w:rPr>
                              <w:rFonts w:ascii="Freestyle Script" w:hAnsi="Freestyle Script"/>
                              <w:color w:val="BA0020"/>
                              <w:sz w:val="13"/>
                              <w:szCs w:val="13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sella di testo 6" o:spid="_x0000_s1028" type="#_x0000_t202" style="position:absolute;margin-left:-30pt;margin-top:-1.15pt;width:97.5pt;height:6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" filled="f" stroked="f" strokeweight=".5pt">
              <v:textbox>
                <w:txbxContent>
                  <w:p w:rsidR="00A232CF" w:rsidRPr="00A232CF" w:rsidRDefault="00A232CF" w:rsidP="00AB2EB4">
                    <w:pPr>
                      <w:spacing w:after="0" w:line="240" w:lineRule="auto"/>
                      <w:jc w:val="center"/>
                      <w:rPr>
                        <w:rFonts w:ascii="Freestyle Script" w:hAnsi="Freestyle Script"/>
                        <w:color w:val="BA0020"/>
                        <w:sz w:val="16"/>
                        <w:szCs w:val="16"/>
                      </w:rPr>
                    </w:pPr>
                    <w:r w:rsidRPr="00193FA1">
                      <w:rPr>
                        <w:rFonts w:ascii="Freestyle Script" w:hAnsi="Freestyle Script"/>
                        <w:sz w:val="20"/>
                        <w:szCs w:val="20"/>
                      </w:rPr>
                      <w:t>Presidente</w:t>
                    </w:r>
                    <w:r w:rsidRPr="00193FA1">
                      <w:rPr>
                        <w:rFonts w:ascii="Freestyle Script" w:hAnsi="Freestyle Script"/>
                        <w:sz w:val="20"/>
                        <w:szCs w:val="20"/>
                      </w:rPr>
                      <w:br/>
                    </w:r>
                    <w:r w:rsidRPr="00193FA1">
                      <w:rPr>
                        <w:rFonts w:ascii="Freestyle Script" w:hAnsi="Freestyle Script"/>
                        <w:color w:val="BA0020"/>
                        <w:sz w:val="20"/>
                        <w:szCs w:val="20"/>
                      </w:rPr>
                      <w:t>Nome &amp; Cognome</w:t>
                    </w:r>
                    <w:r w:rsidRPr="00193FA1">
                      <w:rPr>
                        <w:rFonts w:ascii="Freestyle Script" w:hAnsi="Freestyle Script"/>
                        <w:color w:val="BA0020"/>
                        <w:sz w:val="20"/>
                        <w:szCs w:val="20"/>
                      </w:rPr>
                      <w:br/>
                    </w:r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t>Indirizzo</w:t>
                    </w:r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br/>
                      <w:t>CAP, Città</w:t>
                    </w:r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br/>
                      <w:t xml:space="preserve">Tel. / </w:t>
                    </w:r>
                    <w:proofErr w:type="spellStart"/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t>Cel</w:t>
                    </w:r>
                    <w:proofErr w:type="spellEnd"/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t>.</w:t>
                    </w:r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br/>
                    </w:r>
                    <w:proofErr w:type="spellStart"/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t>e-m@ail</w:t>
                    </w:r>
                    <w:proofErr w:type="spellEnd"/>
                    <w:r w:rsidRPr="00193FA1">
                      <w:rPr>
                        <w:rFonts w:ascii="Aller" w:hAnsi="Aller"/>
                        <w:color w:val="BA0020"/>
                        <w:sz w:val="14"/>
                        <w:szCs w:val="14"/>
                      </w:rPr>
                      <w:br/>
                    </w:r>
                    <w:r w:rsidRPr="00AB2EB4">
                      <w:rPr>
                        <w:rFonts w:ascii="Freestyle Script" w:hAnsi="Freestyle Script"/>
                        <w:color w:val="BA0020"/>
                        <w:sz w:val="13"/>
                        <w:szCs w:val="13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6E5BC0D" wp14:editId="066C066F">
              <wp:simplePos x="0" y="0"/>
              <wp:positionH relativeFrom="column">
                <wp:posOffset>857250</wp:posOffset>
              </wp:positionH>
              <wp:positionV relativeFrom="paragraph">
                <wp:posOffset>-14605</wp:posOffset>
              </wp:positionV>
              <wp:extent cx="1219200" cy="8667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0" cy="866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93FA1" w:rsidRDefault="00193FA1" w:rsidP="00193FA1">
                          <w:pPr>
                            <w:spacing w:line="240" w:lineRule="auto"/>
                            <w:jc w:val="center"/>
                          </w:pPr>
                          <w:proofErr w:type="spellStart"/>
                          <w:r>
                            <w:rPr>
                              <w:rFonts w:ascii="Freestyle Script" w:hAnsi="Freestyle Script"/>
                              <w:sz w:val="20"/>
                              <w:szCs w:val="20"/>
                            </w:rPr>
                            <w:t>Past</w:t>
                          </w:r>
                          <w:proofErr w:type="spellEnd"/>
                          <w:r>
                            <w:rPr>
                              <w:rFonts w:ascii="Freestyle Script" w:hAnsi="Freestyle Script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93FA1">
                            <w:rPr>
                              <w:rFonts w:ascii="Freestyle Script" w:hAnsi="Freestyle Script"/>
                              <w:sz w:val="20"/>
                              <w:szCs w:val="20"/>
                            </w:rPr>
                            <w:t>Presidente</w:t>
                          </w:r>
                          <w:r w:rsidRPr="00193FA1">
                            <w:rPr>
                              <w:rFonts w:ascii="Freestyle Script" w:hAnsi="Freestyle Script"/>
                              <w:sz w:val="20"/>
                              <w:szCs w:val="20"/>
                            </w:rPr>
                            <w:br/>
                          </w:r>
                          <w:r w:rsidRPr="00193FA1">
                            <w:rPr>
                              <w:rFonts w:ascii="Freestyle Script" w:hAnsi="Freestyle Script"/>
                              <w:color w:val="BA0020"/>
                              <w:sz w:val="20"/>
                              <w:szCs w:val="20"/>
                            </w:rPr>
                            <w:t>Nome &amp; Cognome</w:t>
                          </w:r>
                          <w:r w:rsidRPr="00193FA1">
                            <w:rPr>
                              <w:rFonts w:ascii="Freestyle Script" w:hAnsi="Freestyle Script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t>Indirizzo</w:t>
                          </w:r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br/>
                            <w:t>CAP, Città</w:t>
                          </w:r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t>Cel</w:t>
                          </w:r>
                          <w:proofErr w:type="spellEnd"/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t>.</w:t>
                          </w:r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br/>
                          </w:r>
                          <w:proofErr w:type="spellStart"/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t>e-m@ail</w:t>
                          </w:r>
                          <w:proofErr w:type="spellEnd"/>
                          <w:r w:rsidRPr="00193FA1">
                            <w:rPr>
                              <w:rFonts w:ascii="Aller" w:hAnsi="Aller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Casella di testo 1" o:spid="_x0000_s1029" type="#_x0000_t202" style="position:absolute;margin-left:67.5pt;margin-top:-1.15pt;width:96pt;height:68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" filled="f" stroked="f" strokeweight=".5pt">
              <v:textbox>
                <w:txbxContent>
                  <w:p w:rsidR="00193FA1" w:rsidRDefault="00193FA1" w:rsidP="00193FA1">
                    <w:pPr>
                      <w:spacing w:line="240" w:lineRule="auto"/>
                      <w:jc w:val="center"/>
                    </w:pPr>
                    <w:proofErr w:type="spellStart"/>
                    <w:r>
                      <w:rPr>
                        <w:rFonts w:ascii="Freestyle Script" w:hAnsi="Freestyle Script"/>
                        <w:sz w:val="20"/>
                        <w:szCs w:val="20"/>
                      </w:rPr>
                      <w:t>Past</w:t>
                    </w:r>
                    <w:proofErr w:type="spellEnd"/>
                    <w:r>
                      <w:rPr>
                        <w:rFonts w:ascii="Freestyle Script" w:hAnsi="Freestyle Script"/>
                        <w:sz w:val="20"/>
                        <w:szCs w:val="20"/>
                      </w:rPr>
                      <w:t xml:space="preserve"> </w:t>
                    </w:r>
                    <w:r w:rsidRPr="00193FA1">
                      <w:rPr>
                        <w:rFonts w:ascii="Freestyle Script" w:hAnsi="Freestyle Script"/>
                        <w:sz w:val="20"/>
                        <w:szCs w:val="20"/>
                      </w:rPr>
                      <w:t>Presidente</w:t>
                    </w:r>
                    <w:r w:rsidRPr="00193FA1">
                      <w:rPr>
                        <w:rFonts w:ascii="Freestyle Script" w:hAnsi="Freestyle Script"/>
                        <w:sz w:val="20"/>
                        <w:szCs w:val="20"/>
                      </w:rPr>
                      <w:br/>
                    </w:r>
                    <w:r w:rsidRPr="00193FA1">
                      <w:rPr>
                        <w:rFonts w:ascii="Freestyle Script" w:hAnsi="Freestyle Script"/>
                        <w:color w:val="BA0020"/>
                        <w:sz w:val="20"/>
                        <w:szCs w:val="20"/>
                      </w:rPr>
                      <w:t>Nome &amp; Cognome</w:t>
                    </w:r>
                    <w:r w:rsidRPr="00193FA1">
                      <w:rPr>
                        <w:rFonts w:ascii="Freestyle Script" w:hAnsi="Freestyle Script"/>
                        <w:color w:val="BA0020"/>
                        <w:sz w:val="20"/>
                        <w:szCs w:val="20"/>
                      </w:rPr>
                      <w:br/>
                    </w:r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t>Indirizzo</w:t>
                    </w:r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br/>
                      <w:t>CAP, Città</w:t>
                    </w:r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br/>
                      <w:t xml:space="preserve">Tel. / </w:t>
                    </w:r>
                    <w:proofErr w:type="spellStart"/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t>Cel</w:t>
                    </w:r>
                    <w:proofErr w:type="spellEnd"/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t>.</w:t>
                    </w:r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br/>
                    </w:r>
                    <w:proofErr w:type="spellStart"/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t>e-m@ail</w:t>
                    </w:r>
                    <w:proofErr w:type="spellEnd"/>
                    <w:r w:rsidRPr="00193FA1">
                      <w:rPr>
                        <w:rFonts w:ascii="Aller" w:hAnsi="Aller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93F7D47" wp14:editId="13B60C66">
              <wp:simplePos x="0" y="0"/>
              <wp:positionH relativeFrom="column">
                <wp:posOffset>2076450</wp:posOffset>
              </wp:positionH>
              <wp:positionV relativeFrom="paragraph">
                <wp:posOffset>-14605</wp:posOffset>
              </wp:positionV>
              <wp:extent cx="1219200" cy="828675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0" cy="8286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93FA1" w:rsidRDefault="00193FA1" w:rsidP="00193FA1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rFonts w:ascii="Freestyle Script" w:hAnsi="Freestyle Script"/>
                              <w:sz w:val="20"/>
                              <w:szCs w:val="20"/>
                            </w:rPr>
                            <w:t xml:space="preserve">Vice </w:t>
                          </w:r>
                          <w:r w:rsidRPr="00193FA1">
                            <w:rPr>
                              <w:rFonts w:ascii="Freestyle Script" w:hAnsi="Freestyle Script"/>
                              <w:sz w:val="20"/>
                              <w:szCs w:val="20"/>
                            </w:rPr>
                            <w:t>Presidente</w:t>
                          </w:r>
                          <w:r w:rsidRPr="00193FA1">
                            <w:rPr>
                              <w:rFonts w:ascii="Freestyle Script" w:hAnsi="Freestyle Script"/>
                              <w:sz w:val="20"/>
                              <w:szCs w:val="20"/>
                            </w:rPr>
                            <w:br/>
                          </w:r>
                          <w:r w:rsidRPr="00193FA1">
                            <w:rPr>
                              <w:rFonts w:ascii="Freestyle Script" w:hAnsi="Freestyle Script"/>
                              <w:color w:val="BA0020"/>
                              <w:sz w:val="20"/>
                              <w:szCs w:val="20"/>
                            </w:rPr>
                            <w:t>Nome &amp; Cognome</w:t>
                          </w:r>
                          <w:r w:rsidRPr="00193FA1">
                            <w:rPr>
                              <w:rFonts w:ascii="Freestyle Script" w:hAnsi="Freestyle Script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t>Indirizzo</w:t>
                          </w:r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br/>
                            <w:t>CAP, Città</w:t>
                          </w:r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t>Cel</w:t>
                          </w:r>
                          <w:proofErr w:type="spellEnd"/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t>.</w:t>
                          </w:r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br/>
                          </w:r>
                          <w:proofErr w:type="spellStart"/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t>e-m@ail</w:t>
                          </w:r>
                          <w:proofErr w:type="spellEnd"/>
                          <w:r w:rsidRPr="00193FA1">
                            <w:rPr>
                              <w:rFonts w:ascii="Aller" w:hAnsi="Aller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sella di testo 2" o:spid="_x0000_s1030" type="#_x0000_t202" style="position:absolute;margin-left:163.5pt;margin-top:-1.15pt;width:96pt;height:6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" filled="f" stroked="f" strokeweight=".5pt">
              <v:textbox>
                <w:txbxContent>
                  <w:p w:rsidR="00193FA1" w:rsidRDefault="00193FA1" w:rsidP="00193FA1">
                    <w:pPr>
                      <w:spacing w:line="240" w:lineRule="auto"/>
                      <w:jc w:val="center"/>
                    </w:pPr>
                    <w:r>
                      <w:rPr>
                        <w:rFonts w:ascii="Freestyle Script" w:hAnsi="Freestyle Script"/>
                        <w:sz w:val="20"/>
                        <w:szCs w:val="20"/>
                      </w:rPr>
                      <w:t xml:space="preserve">Vice </w:t>
                    </w:r>
                    <w:r w:rsidRPr="00193FA1">
                      <w:rPr>
                        <w:rFonts w:ascii="Freestyle Script" w:hAnsi="Freestyle Script"/>
                        <w:sz w:val="20"/>
                        <w:szCs w:val="20"/>
                      </w:rPr>
                      <w:t>Presidente</w:t>
                    </w:r>
                    <w:r w:rsidRPr="00193FA1">
                      <w:rPr>
                        <w:rFonts w:ascii="Freestyle Script" w:hAnsi="Freestyle Script"/>
                        <w:sz w:val="20"/>
                        <w:szCs w:val="20"/>
                      </w:rPr>
                      <w:br/>
                    </w:r>
                    <w:r w:rsidRPr="00193FA1">
                      <w:rPr>
                        <w:rFonts w:ascii="Freestyle Script" w:hAnsi="Freestyle Script"/>
                        <w:color w:val="BA0020"/>
                        <w:sz w:val="20"/>
                        <w:szCs w:val="20"/>
                      </w:rPr>
                      <w:t>Nome &amp; Cognome</w:t>
                    </w:r>
                    <w:r w:rsidRPr="00193FA1">
                      <w:rPr>
                        <w:rFonts w:ascii="Freestyle Script" w:hAnsi="Freestyle Script"/>
                        <w:color w:val="BA0020"/>
                        <w:sz w:val="20"/>
                        <w:szCs w:val="20"/>
                      </w:rPr>
                      <w:br/>
                    </w:r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t>Indirizzo</w:t>
                    </w:r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br/>
                      <w:t>CAP, Città</w:t>
                    </w:r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br/>
                      <w:t xml:space="preserve">Tel. / </w:t>
                    </w:r>
                    <w:proofErr w:type="spellStart"/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t>Cel</w:t>
                    </w:r>
                    <w:proofErr w:type="spellEnd"/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t>.</w:t>
                    </w:r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br/>
                    </w:r>
                    <w:proofErr w:type="spellStart"/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t>e-m@ail</w:t>
                    </w:r>
                    <w:proofErr w:type="spellEnd"/>
                    <w:r w:rsidRPr="00193FA1">
                      <w:rPr>
                        <w:rFonts w:ascii="Aller" w:hAnsi="Aller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A06656B" wp14:editId="726D94D5">
              <wp:simplePos x="0" y="0"/>
              <wp:positionH relativeFrom="column">
                <wp:posOffset>3295650</wp:posOffset>
              </wp:positionH>
              <wp:positionV relativeFrom="paragraph">
                <wp:posOffset>-14605</wp:posOffset>
              </wp:positionV>
              <wp:extent cx="1238250" cy="81915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8250" cy="819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93FA1" w:rsidRDefault="00193FA1" w:rsidP="00193FA1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rFonts w:ascii="Freestyle Script" w:hAnsi="Freestyle Script"/>
                              <w:sz w:val="20"/>
                              <w:szCs w:val="20"/>
                            </w:rPr>
                            <w:t>Segretario</w:t>
                          </w:r>
                          <w:r w:rsidRPr="00193FA1">
                            <w:rPr>
                              <w:rFonts w:ascii="Freestyle Script" w:hAnsi="Freestyle Script"/>
                              <w:sz w:val="20"/>
                              <w:szCs w:val="20"/>
                            </w:rPr>
                            <w:br/>
                          </w:r>
                          <w:r w:rsidRPr="00193FA1">
                            <w:rPr>
                              <w:rFonts w:ascii="Freestyle Script" w:hAnsi="Freestyle Script"/>
                              <w:color w:val="BA0020"/>
                              <w:sz w:val="20"/>
                              <w:szCs w:val="20"/>
                            </w:rPr>
                            <w:t>Nome &amp; Cognome</w:t>
                          </w:r>
                          <w:r w:rsidRPr="00193FA1">
                            <w:rPr>
                              <w:rFonts w:ascii="Freestyle Script" w:hAnsi="Freestyle Script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t>Indirizzo</w:t>
                          </w:r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br/>
                            <w:t>CAP, Città</w:t>
                          </w:r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t>Cel</w:t>
                          </w:r>
                          <w:proofErr w:type="spellEnd"/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t>.</w:t>
                          </w:r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br/>
                          </w:r>
                          <w:proofErr w:type="spellStart"/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t>e-m@ail</w:t>
                          </w:r>
                          <w:proofErr w:type="spellEnd"/>
                          <w:r w:rsidRPr="00193FA1">
                            <w:rPr>
                              <w:rFonts w:ascii="Aller" w:hAnsi="Aller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Casella di testo 3" o:spid="_x0000_s1031" type="#_x0000_t202" style="position:absolute;margin-left:259.5pt;margin-top:-1.15pt;width:97.5pt;height:64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" filled="f" stroked="f" strokeweight=".5pt">
              <v:textbox>
                <w:txbxContent>
                  <w:p w:rsidR="00193FA1" w:rsidRDefault="00193FA1" w:rsidP="00193FA1">
                    <w:pPr>
                      <w:spacing w:line="240" w:lineRule="auto"/>
                      <w:jc w:val="center"/>
                    </w:pPr>
                    <w:r>
                      <w:rPr>
                        <w:rFonts w:ascii="Freestyle Script" w:hAnsi="Freestyle Script"/>
                        <w:sz w:val="20"/>
                        <w:szCs w:val="20"/>
                      </w:rPr>
                      <w:t>Segretario</w:t>
                    </w:r>
                    <w:r w:rsidRPr="00193FA1">
                      <w:rPr>
                        <w:rFonts w:ascii="Freestyle Script" w:hAnsi="Freestyle Script"/>
                        <w:sz w:val="20"/>
                        <w:szCs w:val="20"/>
                      </w:rPr>
                      <w:br/>
                    </w:r>
                    <w:r w:rsidRPr="00193FA1">
                      <w:rPr>
                        <w:rFonts w:ascii="Freestyle Script" w:hAnsi="Freestyle Script"/>
                        <w:color w:val="BA0020"/>
                        <w:sz w:val="20"/>
                        <w:szCs w:val="20"/>
                      </w:rPr>
                      <w:t>Nome &amp; Cognome</w:t>
                    </w:r>
                    <w:r w:rsidRPr="00193FA1">
                      <w:rPr>
                        <w:rFonts w:ascii="Freestyle Script" w:hAnsi="Freestyle Script"/>
                        <w:color w:val="BA0020"/>
                        <w:sz w:val="20"/>
                        <w:szCs w:val="20"/>
                      </w:rPr>
                      <w:br/>
                    </w:r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t>Indirizzo</w:t>
                    </w:r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br/>
                      <w:t>CAP, Città</w:t>
                    </w:r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br/>
                      <w:t xml:space="preserve">Tel. / </w:t>
                    </w:r>
                    <w:proofErr w:type="spellStart"/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t>Cel</w:t>
                    </w:r>
                    <w:proofErr w:type="spellEnd"/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t>.</w:t>
                    </w:r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br/>
                    </w:r>
                    <w:proofErr w:type="spellStart"/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t>e-m@ail</w:t>
                    </w:r>
                    <w:proofErr w:type="spellEnd"/>
                    <w:r w:rsidRPr="00193FA1">
                      <w:rPr>
                        <w:rFonts w:ascii="Aller" w:hAnsi="Aller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0F39CD9" wp14:editId="4CD51935">
              <wp:simplePos x="0" y="0"/>
              <wp:positionH relativeFrom="column">
                <wp:posOffset>4533900</wp:posOffset>
              </wp:positionH>
              <wp:positionV relativeFrom="paragraph">
                <wp:posOffset>-14605</wp:posOffset>
              </wp:positionV>
              <wp:extent cx="1238250" cy="819150"/>
              <wp:effectExtent l="0" t="0" r="0" b="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8250" cy="819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93FA1" w:rsidRDefault="00193FA1" w:rsidP="00193FA1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rFonts w:ascii="Freestyle Script" w:hAnsi="Freestyle Script"/>
                              <w:sz w:val="20"/>
                              <w:szCs w:val="20"/>
                            </w:rPr>
                            <w:t>Tesoriere</w:t>
                          </w:r>
                          <w:r w:rsidRPr="00193FA1">
                            <w:rPr>
                              <w:rFonts w:ascii="Freestyle Script" w:hAnsi="Freestyle Script"/>
                              <w:sz w:val="20"/>
                              <w:szCs w:val="20"/>
                            </w:rPr>
                            <w:br/>
                          </w:r>
                          <w:r w:rsidRPr="00193FA1">
                            <w:rPr>
                              <w:rFonts w:ascii="Freestyle Script" w:hAnsi="Freestyle Script"/>
                              <w:color w:val="BA0020"/>
                              <w:sz w:val="20"/>
                              <w:szCs w:val="20"/>
                            </w:rPr>
                            <w:t>Nome &amp; Cognome</w:t>
                          </w:r>
                          <w:r w:rsidRPr="00193FA1">
                            <w:rPr>
                              <w:rFonts w:ascii="Freestyle Script" w:hAnsi="Freestyle Script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t>Indirizzo</w:t>
                          </w:r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br/>
                            <w:t>CAP, Città</w:t>
                          </w:r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t>Cel</w:t>
                          </w:r>
                          <w:proofErr w:type="spellEnd"/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t>.</w:t>
                          </w:r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br/>
                          </w:r>
                          <w:proofErr w:type="spellStart"/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t>e-m@ail</w:t>
                          </w:r>
                          <w:proofErr w:type="spellEnd"/>
                          <w:r w:rsidRPr="00193FA1">
                            <w:rPr>
                              <w:rFonts w:ascii="Aller" w:hAnsi="Aller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Casella di testo 4" o:spid="_x0000_s1032" type="#_x0000_t202" style="position:absolute;margin-left:357pt;margin-top:-1.15pt;width:97.5pt;height:64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" filled="f" stroked="f" strokeweight=".5pt">
              <v:textbox>
                <w:txbxContent>
                  <w:p w:rsidR="00193FA1" w:rsidRDefault="00193FA1" w:rsidP="00193FA1">
                    <w:pPr>
                      <w:spacing w:line="240" w:lineRule="auto"/>
                      <w:jc w:val="center"/>
                    </w:pPr>
                    <w:r>
                      <w:rPr>
                        <w:rFonts w:ascii="Freestyle Script" w:hAnsi="Freestyle Script"/>
                        <w:sz w:val="20"/>
                        <w:szCs w:val="20"/>
                      </w:rPr>
                      <w:t>Tesoriere</w:t>
                    </w:r>
                    <w:r w:rsidRPr="00193FA1">
                      <w:rPr>
                        <w:rFonts w:ascii="Freestyle Script" w:hAnsi="Freestyle Script"/>
                        <w:sz w:val="20"/>
                        <w:szCs w:val="20"/>
                      </w:rPr>
                      <w:br/>
                    </w:r>
                    <w:r w:rsidRPr="00193FA1">
                      <w:rPr>
                        <w:rFonts w:ascii="Freestyle Script" w:hAnsi="Freestyle Script"/>
                        <w:color w:val="BA0020"/>
                        <w:sz w:val="20"/>
                        <w:szCs w:val="20"/>
                      </w:rPr>
                      <w:t>Nome &amp; Cognome</w:t>
                    </w:r>
                    <w:r w:rsidRPr="00193FA1">
                      <w:rPr>
                        <w:rFonts w:ascii="Freestyle Script" w:hAnsi="Freestyle Script"/>
                        <w:color w:val="BA0020"/>
                        <w:sz w:val="20"/>
                        <w:szCs w:val="20"/>
                      </w:rPr>
                      <w:br/>
                    </w:r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t>Indirizzo</w:t>
                    </w:r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br/>
                      <w:t>CAP, Città</w:t>
                    </w:r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br/>
                      <w:t xml:space="preserve">Tel. / </w:t>
                    </w:r>
                    <w:proofErr w:type="spellStart"/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t>Cel</w:t>
                    </w:r>
                    <w:proofErr w:type="spellEnd"/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t>.</w:t>
                    </w:r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br/>
                    </w:r>
                    <w:proofErr w:type="spellStart"/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t>e-m@ail</w:t>
                    </w:r>
                    <w:proofErr w:type="spellEnd"/>
                    <w:r w:rsidRPr="00193FA1">
                      <w:rPr>
                        <w:rFonts w:ascii="Aller" w:hAnsi="Aller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634E125" wp14:editId="55AE0894">
              <wp:simplePos x="0" y="0"/>
              <wp:positionH relativeFrom="column">
                <wp:posOffset>5772150</wp:posOffset>
              </wp:positionH>
              <wp:positionV relativeFrom="paragraph">
                <wp:posOffset>-14605</wp:posOffset>
              </wp:positionV>
              <wp:extent cx="1247775" cy="819150"/>
              <wp:effectExtent l="0" t="0" r="0" b="0"/>
              <wp:wrapNone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7775" cy="819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93FA1" w:rsidRDefault="00193FA1" w:rsidP="00193FA1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rFonts w:ascii="Freestyle Script" w:hAnsi="Freestyle Script"/>
                              <w:sz w:val="20"/>
                              <w:szCs w:val="20"/>
                            </w:rPr>
                            <w:t>Cerimoniere</w:t>
                          </w:r>
                          <w:r w:rsidRPr="00193FA1">
                            <w:rPr>
                              <w:rFonts w:ascii="Freestyle Script" w:hAnsi="Freestyle Script"/>
                              <w:sz w:val="20"/>
                              <w:szCs w:val="20"/>
                            </w:rPr>
                            <w:br/>
                          </w:r>
                          <w:r w:rsidRPr="00193FA1">
                            <w:rPr>
                              <w:rFonts w:ascii="Freestyle Script" w:hAnsi="Freestyle Script"/>
                              <w:color w:val="BA0020"/>
                              <w:sz w:val="20"/>
                              <w:szCs w:val="20"/>
                            </w:rPr>
                            <w:t>Nome &amp; Cognome</w:t>
                          </w:r>
                          <w:r w:rsidRPr="00193FA1">
                            <w:rPr>
                              <w:rFonts w:ascii="Freestyle Script" w:hAnsi="Freestyle Script"/>
                              <w:color w:val="BA0020"/>
                              <w:sz w:val="20"/>
                              <w:szCs w:val="20"/>
                            </w:rPr>
                            <w:br/>
                          </w:r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t>Indirizzo</w:t>
                          </w:r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br/>
                            <w:t>CAP, Città</w:t>
                          </w:r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t>Cel</w:t>
                          </w:r>
                          <w:proofErr w:type="spellEnd"/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t>.</w:t>
                          </w:r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br/>
                          </w:r>
                          <w:proofErr w:type="spellStart"/>
                          <w:r w:rsidRPr="00193FA1">
                            <w:rPr>
                              <w:rFonts w:ascii="Aller" w:hAnsi="Aller"/>
                              <w:sz w:val="14"/>
                              <w:szCs w:val="14"/>
                            </w:rPr>
                            <w:t>e-m@ail</w:t>
                          </w:r>
                          <w:proofErr w:type="spellEnd"/>
                          <w:r w:rsidRPr="00193FA1">
                            <w:rPr>
                              <w:rFonts w:ascii="Aller" w:hAnsi="Aller"/>
                              <w:color w:val="BA0020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Casella di testo 5" o:spid="_x0000_s1033" type="#_x0000_t202" style="position:absolute;margin-left:454.5pt;margin-top:-1.15pt;width:98.25pt;height:64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" filled="f" stroked="f" strokeweight=".5pt">
              <v:textbox>
                <w:txbxContent>
                  <w:p w:rsidR="00193FA1" w:rsidRDefault="00193FA1" w:rsidP="00193FA1">
                    <w:pPr>
                      <w:spacing w:line="240" w:lineRule="auto"/>
                      <w:jc w:val="center"/>
                    </w:pPr>
                    <w:r>
                      <w:rPr>
                        <w:rFonts w:ascii="Freestyle Script" w:hAnsi="Freestyle Script"/>
                        <w:sz w:val="20"/>
                        <w:szCs w:val="20"/>
                      </w:rPr>
                      <w:t>Cerimoniere</w:t>
                    </w:r>
                    <w:r w:rsidRPr="00193FA1">
                      <w:rPr>
                        <w:rFonts w:ascii="Freestyle Script" w:hAnsi="Freestyle Script"/>
                        <w:sz w:val="20"/>
                        <w:szCs w:val="20"/>
                      </w:rPr>
                      <w:br/>
                    </w:r>
                    <w:r w:rsidRPr="00193FA1">
                      <w:rPr>
                        <w:rFonts w:ascii="Freestyle Script" w:hAnsi="Freestyle Script"/>
                        <w:color w:val="BA0020"/>
                        <w:sz w:val="20"/>
                        <w:szCs w:val="20"/>
                      </w:rPr>
                      <w:t>Nome &amp; Cognome</w:t>
                    </w:r>
                    <w:r w:rsidRPr="00193FA1">
                      <w:rPr>
                        <w:rFonts w:ascii="Freestyle Script" w:hAnsi="Freestyle Script"/>
                        <w:color w:val="BA0020"/>
                        <w:sz w:val="20"/>
                        <w:szCs w:val="20"/>
                      </w:rPr>
                      <w:br/>
                    </w:r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t>Indirizzo</w:t>
                    </w:r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br/>
                      <w:t>CAP, Città</w:t>
                    </w:r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br/>
                      <w:t xml:space="preserve">Tel. / </w:t>
                    </w:r>
                    <w:proofErr w:type="spellStart"/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t>Cel</w:t>
                    </w:r>
                    <w:proofErr w:type="spellEnd"/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t>.</w:t>
                    </w:r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br/>
                    </w:r>
                    <w:proofErr w:type="spellStart"/>
                    <w:r w:rsidRPr="00193FA1">
                      <w:rPr>
                        <w:rFonts w:ascii="Aller" w:hAnsi="Aller"/>
                        <w:sz w:val="14"/>
                        <w:szCs w:val="14"/>
                      </w:rPr>
                      <w:t>e-m@ail</w:t>
                    </w:r>
                    <w:proofErr w:type="spellEnd"/>
                    <w:r w:rsidRPr="00193FA1">
                      <w:rPr>
                        <w:rFonts w:ascii="Aller" w:hAnsi="Aller"/>
                        <w:color w:val="BA0020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3C796E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47F" w:rsidRDefault="0058747F" w:rsidP="0035238F">
      <w:pPr>
        <w:spacing w:after="0" w:line="240" w:lineRule="auto"/>
      </w:pPr>
      <w:r>
        <w:separator/>
      </w:r>
    </w:p>
  </w:footnote>
  <w:footnote w:type="continuationSeparator" w:id="0">
    <w:p w:rsidR="0058747F" w:rsidRDefault="0058747F" w:rsidP="0035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96E" w:rsidRDefault="003C796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006" w:rsidRDefault="00A6426A">
    <w:pPr>
      <w:pStyle w:val="Intestazione"/>
    </w:pPr>
    <w:bookmarkStart w:id="0" w:name="_GoBack"/>
    <w:bookmarkEnd w:id="0"/>
    <w:r>
      <w:rPr>
        <w:noProof/>
        <w:lang w:eastAsia="it-IT"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column">
            <wp:posOffset>-476250</wp:posOffset>
          </wp:positionH>
          <wp:positionV relativeFrom="paragraph">
            <wp:posOffset>-1017905</wp:posOffset>
          </wp:positionV>
          <wp:extent cx="7569076" cy="10706100"/>
          <wp:effectExtent l="0" t="0" r="0" b="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Club2-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076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006" w:rsidRPr="00D47006" w:rsidRDefault="00A6426A" w:rsidP="00D47006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80768" behindDoc="1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-894080</wp:posOffset>
          </wp:positionV>
          <wp:extent cx="7572375" cy="10579599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Club1-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0579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8F"/>
    <w:rsid w:val="000F5A9A"/>
    <w:rsid w:val="00114849"/>
    <w:rsid w:val="00135D71"/>
    <w:rsid w:val="00181679"/>
    <w:rsid w:val="00193FA1"/>
    <w:rsid w:val="00320B87"/>
    <w:rsid w:val="0035238F"/>
    <w:rsid w:val="003C796E"/>
    <w:rsid w:val="003F0716"/>
    <w:rsid w:val="0058747F"/>
    <w:rsid w:val="007A3E8C"/>
    <w:rsid w:val="007B3728"/>
    <w:rsid w:val="007C7689"/>
    <w:rsid w:val="00886B00"/>
    <w:rsid w:val="00894286"/>
    <w:rsid w:val="009303A5"/>
    <w:rsid w:val="00974A5B"/>
    <w:rsid w:val="00982CAF"/>
    <w:rsid w:val="00A232CF"/>
    <w:rsid w:val="00A6426A"/>
    <w:rsid w:val="00AB2EB4"/>
    <w:rsid w:val="00C34704"/>
    <w:rsid w:val="00C445C8"/>
    <w:rsid w:val="00D105E5"/>
    <w:rsid w:val="00D47006"/>
    <w:rsid w:val="00D97E4A"/>
    <w:rsid w:val="00DE6F02"/>
    <w:rsid w:val="00DF30D2"/>
    <w:rsid w:val="00E12A95"/>
    <w:rsid w:val="00E4601C"/>
    <w:rsid w:val="00F35524"/>
    <w:rsid w:val="00F6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2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5238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3523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5238F"/>
  </w:style>
  <w:style w:type="paragraph" w:styleId="Pidipagina">
    <w:name w:val="footer"/>
    <w:basedOn w:val="Normale"/>
    <w:link w:val="PidipaginaCarattere"/>
    <w:uiPriority w:val="99"/>
    <w:unhideWhenUsed/>
    <w:rsid w:val="003523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523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2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5238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3523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5238F"/>
  </w:style>
  <w:style w:type="paragraph" w:styleId="Pidipagina">
    <w:name w:val="footer"/>
    <w:basedOn w:val="Normale"/>
    <w:link w:val="PidipaginaCarattere"/>
    <w:uiPriority w:val="99"/>
    <w:unhideWhenUsed/>
    <w:rsid w:val="003523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523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9640C-CB06-4BBF-B480-C155D4FEE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 Club.docx</Template>
  <TotalTime>99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</dc:creator>
  <cp:lastModifiedBy>Maurizio</cp:lastModifiedBy>
  <cp:revision>2</cp:revision>
  <cp:lastPrinted>2018-06-13T07:09:00Z</cp:lastPrinted>
  <dcterms:created xsi:type="dcterms:W3CDTF">2018-06-30T11:55:00Z</dcterms:created>
  <dcterms:modified xsi:type="dcterms:W3CDTF">2018-06-30T13:49:00Z</dcterms:modified>
</cp:coreProperties>
</file>