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8EB" w:rsidRPr="009A76A7" w:rsidRDefault="00F668EB" w:rsidP="009A76A7">
      <w:pPr>
        <w:jc w:val="center"/>
        <w:rPr>
          <w:rFonts w:ascii="Raspoutine Medium" w:hAnsi="Raspoutine Medium"/>
          <w:b/>
          <w:bCs/>
          <w:color w:val="B90020"/>
          <w:sz w:val="28"/>
          <w:szCs w:val="28"/>
        </w:rPr>
      </w:pPr>
      <w:r w:rsidRPr="009A76A7">
        <w:rPr>
          <w:rFonts w:ascii="Raspoutine Medium" w:hAnsi="Raspoutine Medium"/>
          <w:b/>
          <w:bCs/>
          <w:color w:val="B90020"/>
          <w:sz w:val="28"/>
          <w:szCs w:val="28"/>
        </w:rPr>
        <w:t>____ Riunione __ Area Operativa</w:t>
      </w:r>
    </w:p>
    <w:p w:rsidR="00F668EB" w:rsidRDefault="00F668EB" w:rsidP="009A76A7">
      <w:pPr>
        <w:jc w:val="center"/>
        <w:rPr>
          <w:rFonts w:ascii="Raspoutine Medium" w:hAnsi="Raspoutine Medium"/>
          <w:b/>
          <w:bCs/>
          <w:color w:val="B90020"/>
          <w:sz w:val="28"/>
          <w:szCs w:val="28"/>
        </w:rPr>
      </w:pPr>
      <w:r w:rsidRPr="009A76A7">
        <w:rPr>
          <w:rFonts w:ascii="Raspoutine Medium" w:hAnsi="Raspoutine Medium"/>
          <w:b/>
          <w:bCs/>
          <w:color w:val="B90020"/>
          <w:sz w:val="28"/>
          <w:szCs w:val="28"/>
        </w:rPr>
        <w:t>Luogo _______ Data _______</w:t>
      </w:r>
    </w:p>
    <w:p w:rsidR="00F668EB" w:rsidRPr="009A76A7" w:rsidRDefault="00F668EB" w:rsidP="009A76A7">
      <w:pPr>
        <w:jc w:val="center"/>
        <w:rPr>
          <w:rFonts w:ascii="Raspoutine Medium" w:hAnsi="Raspoutine Medium"/>
          <w:b/>
          <w:bCs/>
          <w:color w:val="B90020"/>
          <w:sz w:val="28"/>
          <w:szCs w:val="28"/>
        </w:rPr>
      </w:pPr>
    </w:p>
    <w:tbl>
      <w:tblPr>
        <w:tblStyle w:val="TableGrid"/>
        <w:tblW w:w="0" w:type="auto"/>
        <w:tblBorders>
          <w:top w:val="single" w:sz="48" w:space="0" w:color="B90020"/>
          <w:left w:val="single" w:sz="48" w:space="0" w:color="B90020"/>
          <w:bottom w:val="single" w:sz="48" w:space="0" w:color="B90020"/>
          <w:right w:val="single" w:sz="48" w:space="0" w:color="B90020"/>
          <w:insideH w:val="single" w:sz="4" w:space="0" w:color="B90020"/>
          <w:insideV w:val="single" w:sz="4" w:space="0" w:color="B90020"/>
        </w:tblBorders>
        <w:tblLook w:val="01E0"/>
      </w:tblPr>
      <w:tblGrid>
        <w:gridCol w:w="3535"/>
        <w:gridCol w:w="3535"/>
        <w:gridCol w:w="3536"/>
      </w:tblGrid>
      <w:tr w:rsidR="00F668EB" w:rsidTr="00FA5DD1">
        <w:trPr>
          <w:trHeight w:val="167"/>
        </w:trPr>
        <w:tc>
          <w:tcPr>
            <w:tcW w:w="3535" w:type="dxa"/>
            <w:tcBorders>
              <w:top w:val="single" w:sz="48" w:space="0" w:color="B90020"/>
              <w:bottom w:val="single" w:sz="48" w:space="0" w:color="B90020"/>
            </w:tcBorders>
            <w:vAlign w:val="bottom"/>
          </w:tcPr>
          <w:p w:rsidR="00F668EB" w:rsidRPr="00FA5DD1" w:rsidRDefault="00F668EB" w:rsidP="00FA5DD1">
            <w:pPr>
              <w:spacing w:after="0" w:line="360" w:lineRule="auto"/>
              <w:jc w:val="center"/>
              <w:rPr>
                <w:rFonts w:ascii="Raspoutine Medium" w:eastAsia="Calibri" w:hAnsi="Raspoutine Medium"/>
                <w:b/>
                <w:bCs/>
                <w:color w:val="B90020"/>
                <w:sz w:val="24"/>
                <w:szCs w:val="24"/>
                <w:lang w:bidi="ar-SA"/>
              </w:rPr>
            </w:pPr>
            <w:r w:rsidRPr="00FA5DD1">
              <w:rPr>
                <w:rFonts w:ascii="Raspoutine Medium" w:eastAsia="Calibri" w:hAnsi="Raspoutine Medium"/>
                <w:b/>
                <w:bCs/>
                <w:color w:val="B90020"/>
                <w:sz w:val="24"/>
                <w:szCs w:val="24"/>
                <w:lang w:bidi="ar-SA"/>
              </w:rPr>
              <w:t>Nome e Cognome</w:t>
            </w:r>
          </w:p>
        </w:tc>
        <w:tc>
          <w:tcPr>
            <w:tcW w:w="3535" w:type="dxa"/>
            <w:tcBorders>
              <w:top w:val="single" w:sz="48" w:space="0" w:color="B90020"/>
              <w:bottom w:val="single" w:sz="48" w:space="0" w:color="B90020"/>
            </w:tcBorders>
            <w:vAlign w:val="bottom"/>
          </w:tcPr>
          <w:p w:rsidR="00F668EB" w:rsidRPr="00FA5DD1" w:rsidRDefault="00F668EB" w:rsidP="00FA5DD1">
            <w:pPr>
              <w:spacing w:after="0" w:line="360" w:lineRule="auto"/>
              <w:jc w:val="center"/>
              <w:rPr>
                <w:rFonts w:ascii="Raspoutine Medium" w:eastAsia="Calibri" w:hAnsi="Raspoutine Medium"/>
                <w:b/>
                <w:bCs/>
                <w:color w:val="B90020"/>
                <w:sz w:val="24"/>
                <w:szCs w:val="24"/>
                <w:lang w:bidi="ar-SA"/>
              </w:rPr>
            </w:pPr>
            <w:r w:rsidRPr="00FA5DD1">
              <w:rPr>
                <w:rFonts w:ascii="Raspoutine Medium" w:eastAsia="Calibri" w:hAnsi="Raspoutine Medium"/>
                <w:b/>
                <w:bCs/>
                <w:color w:val="B90020"/>
                <w:sz w:val="24"/>
                <w:szCs w:val="24"/>
                <w:lang w:bidi="ar-SA"/>
              </w:rPr>
              <w:t>Incarico</w:t>
            </w:r>
          </w:p>
        </w:tc>
        <w:tc>
          <w:tcPr>
            <w:tcW w:w="3536" w:type="dxa"/>
            <w:tcBorders>
              <w:top w:val="single" w:sz="48" w:space="0" w:color="B90020"/>
              <w:bottom w:val="single" w:sz="48" w:space="0" w:color="B90020"/>
            </w:tcBorders>
            <w:vAlign w:val="bottom"/>
          </w:tcPr>
          <w:p w:rsidR="00F668EB" w:rsidRPr="00FA5DD1" w:rsidRDefault="00F668EB" w:rsidP="00FA5DD1">
            <w:pPr>
              <w:spacing w:after="0" w:line="360" w:lineRule="auto"/>
              <w:jc w:val="center"/>
              <w:rPr>
                <w:rFonts w:ascii="Raspoutine Medium" w:eastAsia="Calibri" w:hAnsi="Raspoutine Medium"/>
                <w:b/>
                <w:bCs/>
                <w:color w:val="B90020"/>
                <w:sz w:val="24"/>
                <w:szCs w:val="24"/>
                <w:lang w:bidi="ar-SA"/>
              </w:rPr>
            </w:pPr>
            <w:r w:rsidRPr="00FA5DD1">
              <w:rPr>
                <w:rFonts w:ascii="Raspoutine Medium" w:eastAsia="Calibri" w:hAnsi="Raspoutine Medium"/>
                <w:b/>
                <w:bCs/>
                <w:color w:val="B90020"/>
                <w:sz w:val="24"/>
                <w:szCs w:val="24"/>
                <w:lang w:bidi="ar-SA"/>
              </w:rPr>
              <w:t>Firma</w:t>
            </w:r>
          </w:p>
        </w:tc>
      </w:tr>
      <w:tr w:rsidR="00F668EB" w:rsidTr="00FA5DD1">
        <w:trPr>
          <w:trHeight w:hRule="exact" w:val="454"/>
        </w:trPr>
        <w:tc>
          <w:tcPr>
            <w:tcW w:w="3535" w:type="dxa"/>
            <w:tcBorders>
              <w:top w:val="single" w:sz="48" w:space="0" w:color="B90020"/>
            </w:tcBorders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  <w:tcBorders>
              <w:top w:val="single" w:sz="48" w:space="0" w:color="B90020"/>
            </w:tcBorders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Delegato __ Area Operativa</w:t>
            </w:r>
          </w:p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Se</w:t>
            </w:r>
          </w:p>
        </w:tc>
        <w:tc>
          <w:tcPr>
            <w:tcW w:w="3536" w:type="dxa"/>
            <w:tcBorders>
              <w:top w:val="single" w:sz="48" w:space="0" w:color="B90020"/>
            </w:tcBorders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Segretario __ Area Operativa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Presidente Distretto Leo 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1503A5">
        <w:trPr>
          <w:trHeight w:hRule="exact" w:val="719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Membri Consiglio Direttivo Distrettuale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Officer Distrettuali 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Officer D’area 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Presidente Leo Club ___________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Presidente Leo Club ___________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Segretario Leo Club __________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Socio Leo Club __________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Socio Leo Club ________</w:t>
            </w: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6" w:type="dxa"/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  <w:tr w:rsidR="00F668EB" w:rsidTr="00FA5DD1">
        <w:trPr>
          <w:trHeight w:hRule="exact" w:val="454"/>
        </w:trPr>
        <w:tc>
          <w:tcPr>
            <w:tcW w:w="3535" w:type="dxa"/>
            <w:tcBorders>
              <w:bottom w:val="single" w:sz="48" w:space="0" w:color="B90020"/>
            </w:tcBorders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5" w:type="dxa"/>
            <w:tcBorders>
              <w:bottom w:val="single" w:sz="48" w:space="0" w:color="B90020"/>
            </w:tcBorders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536" w:type="dxa"/>
            <w:tcBorders>
              <w:bottom w:val="single" w:sz="48" w:space="0" w:color="B90020"/>
            </w:tcBorders>
          </w:tcPr>
          <w:p w:rsidR="00F668EB" w:rsidRDefault="00F668EB" w:rsidP="00982CAF">
            <w:pPr>
              <w:rPr>
                <w:rFonts w:eastAsia="Calibri"/>
                <w:sz w:val="22"/>
                <w:szCs w:val="22"/>
                <w:lang w:bidi="ar-SA"/>
              </w:rPr>
            </w:pPr>
          </w:p>
        </w:tc>
      </w:tr>
    </w:tbl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A76A7" w:rsidRDefault="00F668EB" w:rsidP="00982CAF"/>
    <w:p w:rsidR="00F668EB" w:rsidRPr="009303A5" w:rsidRDefault="00F668EB" w:rsidP="00982CAF"/>
    <w:sectPr w:rsidR="00F668EB" w:rsidRPr="009303A5" w:rsidSect="001503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774" w:right="720" w:bottom="1304" w:left="720" w:header="1588" w:footer="147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8EB" w:rsidRDefault="00F668EB" w:rsidP="0035238F">
      <w:pPr>
        <w:spacing w:after="0" w:line="240" w:lineRule="auto"/>
      </w:pPr>
      <w:r>
        <w:separator/>
      </w:r>
    </w:p>
  </w:endnote>
  <w:endnote w:type="continuationSeparator" w:id="1">
    <w:p w:rsidR="00F668EB" w:rsidRDefault="00F668EB" w:rsidP="0035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aspoutine 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EB" w:rsidRDefault="00F668E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EB" w:rsidRDefault="00F668E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EB" w:rsidRDefault="00F668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8EB" w:rsidRDefault="00F668EB" w:rsidP="0035238F">
      <w:pPr>
        <w:spacing w:after="0" w:line="240" w:lineRule="auto"/>
      </w:pPr>
      <w:r>
        <w:separator/>
      </w:r>
    </w:p>
  </w:footnote>
  <w:footnote w:type="continuationSeparator" w:id="1">
    <w:p w:rsidR="00F668EB" w:rsidRDefault="00F668EB" w:rsidP="0035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EB" w:rsidRDefault="00F668E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EB" w:rsidRDefault="00F668EB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2049" type="#_x0000_t75" style="position:absolute;margin-left:-35.25pt;margin-top:-68.15pt;width:594.75pt;height:830.95pt;z-index:-251658240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8EB" w:rsidRPr="00D47006" w:rsidRDefault="00F668EB" w:rsidP="00D47006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0" type="#_x0000_t75" style="position:absolute;margin-left:-36.75pt;margin-top:-69.65pt;width:595.5pt;height:832pt;z-index:-251659264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38F"/>
    <w:rsid w:val="000F5A9A"/>
    <w:rsid w:val="00114849"/>
    <w:rsid w:val="00135D71"/>
    <w:rsid w:val="001503A5"/>
    <w:rsid w:val="00181679"/>
    <w:rsid w:val="001E5386"/>
    <w:rsid w:val="00237C67"/>
    <w:rsid w:val="00320B87"/>
    <w:rsid w:val="0035238F"/>
    <w:rsid w:val="003F0716"/>
    <w:rsid w:val="006135C0"/>
    <w:rsid w:val="0073439A"/>
    <w:rsid w:val="007A3E8C"/>
    <w:rsid w:val="007B3728"/>
    <w:rsid w:val="00886B00"/>
    <w:rsid w:val="00894286"/>
    <w:rsid w:val="009303A5"/>
    <w:rsid w:val="00974A5B"/>
    <w:rsid w:val="00982CAF"/>
    <w:rsid w:val="009A76A7"/>
    <w:rsid w:val="00AC50E5"/>
    <w:rsid w:val="00C34704"/>
    <w:rsid w:val="00C445C8"/>
    <w:rsid w:val="00CE6819"/>
    <w:rsid w:val="00D105E5"/>
    <w:rsid w:val="00D47006"/>
    <w:rsid w:val="00D97E4A"/>
    <w:rsid w:val="00DE6F02"/>
    <w:rsid w:val="00DF30D2"/>
    <w:rsid w:val="00E12A95"/>
    <w:rsid w:val="00E4601C"/>
    <w:rsid w:val="00F35524"/>
    <w:rsid w:val="00F668EB"/>
    <w:rsid w:val="00FA5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39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23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238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238F"/>
    <w:rPr>
      <w:rFonts w:cs="Times New Roman"/>
    </w:rPr>
  </w:style>
  <w:style w:type="table" w:styleId="TableGrid">
    <w:name w:val="Table Grid"/>
    <w:basedOn w:val="TableNormal"/>
    <w:uiPriority w:val="99"/>
    <w:locked/>
    <w:rsid w:val="009A76A7"/>
    <w:pPr>
      <w:spacing w:after="200" w:line="276" w:lineRule="auto"/>
    </w:pPr>
    <w:rPr>
      <w:rFonts w:eastAsia="Times New Roman"/>
      <w:sz w:val="20"/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71</Words>
  <Characters>405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 Riunione __ Area Operativa</dc:title>
  <dc:subject/>
  <dc:creator>Maurizio</dc:creator>
  <cp:keywords/>
  <dc:description/>
  <cp:lastModifiedBy>noemi</cp:lastModifiedBy>
  <cp:revision>2</cp:revision>
  <cp:lastPrinted>2018-06-13T07:09:00Z</cp:lastPrinted>
  <dcterms:created xsi:type="dcterms:W3CDTF">2018-07-04T20:19:00Z</dcterms:created>
  <dcterms:modified xsi:type="dcterms:W3CDTF">2018-07-04T20:19:00Z</dcterms:modified>
</cp:coreProperties>
</file>