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48F" w:rsidRPr="002D2A7D" w:rsidRDefault="0009148F" w:rsidP="002D2A7D">
      <w:pPr>
        <w:spacing w:after="0"/>
        <w:jc w:val="center"/>
        <w:rPr>
          <w:rFonts w:ascii="Raspoutine Medium" w:hAnsi="Raspoutine Medium"/>
          <w:b/>
          <w:color w:val="B90020"/>
          <w:sz w:val="32"/>
          <w:szCs w:val="32"/>
        </w:rPr>
      </w:pPr>
      <w:r w:rsidRPr="002D2A7D">
        <w:rPr>
          <w:rFonts w:ascii="Raspoutine Medium" w:hAnsi="Raspoutine Medium"/>
          <w:b/>
          <w:color w:val="B90020"/>
          <w:sz w:val="32"/>
          <w:szCs w:val="32"/>
        </w:rPr>
        <w:t>Leo Club _________</w:t>
      </w:r>
    </w:p>
    <w:p w:rsidR="0009148F" w:rsidRPr="002D2A7D" w:rsidRDefault="0009148F" w:rsidP="002D2A7D">
      <w:pPr>
        <w:spacing w:after="0"/>
        <w:jc w:val="center"/>
        <w:rPr>
          <w:rFonts w:ascii="Raspoutine Medium" w:hAnsi="Raspoutine Medium"/>
          <w:b/>
          <w:i/>
          <w:color w:val="B90020"/>
          <w:sz w:val="32"/>
          <w:szCs w:val="32"/>
        </w:rPr>
      </w:pPr>
      <w:r w:rsidRPr="002D2A7D">
        <w:rPr>
          <w:rFonts w:ascii="Raspoutine Medium" w:hAnsi="Raspoutine Medium"/>
          <w:b/>
          <w:i/>
          <w:color w:val="B90020"/>
          <w:sz w:val="32"/>
          <w:szCs w:val="32"/>
        </w:rPr>
        <w:t>Presidente _____________</w:t>
      </w:r>
    </w:p>
    <w:p w:rsidR="0009148F" w:rsidRDefault="0009148F" w:rsidP="002D2A7D">
      <w:pPr>
        <w:spacing w:after="0"/>
        <w:rPr>
          <w:rFonts w:ascii="Century Schoolbook" w:hAnsi="Century Schoolbook" w:cs="Calibri"/>
          <w:b/>
          <w:i/>
          <w:color w:val="000000"/>
          <w:sz w:val="20"/>
        </w:rPr>
      </w:pPr>
    </w:p>
    <w:p w:rsidR="0009148F" w:rsidRDefault="0009148F" w:rsidP="002D2A7D">
      <w:pPr>
        <w:spacing w:after="0"/>
        <w:rPr>
          <w:rFonts w:ascii="Century Schoolbook" w:hAnsi="Century Schoolbook"/>
          <w:sz w:val="18"/>
        </w:rPr>
      </w:pPr>
    </w:p>
    <w:p w:rsidR="0009148F" w:rsidRPr="009760C0" w:rsidRDefault="0009148F" w:rsidP="009760C0">
      <w:pPr>
        <w:spacing w:after="0"/>
        <w:ind w:left="2124"/>
      </w:pPr>
      <w:r>
        <w:rPr>
          <w:rFonts w:ascii="Century Schoolbook" w:hAnsi="Century Schoolbook"/>
          <w:sz w:val="18"/>
        </w:rPr>
        <w:tab/>
      </w:r>
      <w:r>
        <w:rPr>
          <w:rFonts w:ascii="Century Schoolbook" w:hAnsi="Century Schoolbook"/>
          <w:sz w:val="18"/>
        </w:rPr>
        <w:tab/>
      </w:r>
      <w:r>
        <w:rPr>
          <w:rFonts w:ascii="Century Schoolbook" w:hAnsi="Century Schoolbook"/>
          <w:sz w:val="18"/>
        </w:rPr>
        <w:tab/>
      </w:r>
      <w:r w:rsidRPr="009760C0">
        <w:t xml:space="preserve">Preg.mo         </w:t>
      </w:r>
      <w:r w:rsidRPr="009760C0">
        <w:rPr>
          <w:b/>
          <w:i/>
        </w:rPr>
        <w:t xml:space="preserve">Consiglio Direttivo Leo Club </w:t>
      </w:r>
      <w:r w:rsidRPr="009760C0">
        <w:rPr>
          <w:b/>
          <w:i/>
          <w:color w:val="FF0000"/>
        </w:rPr>
        <w:t>(Nome Club)</w:t>
      </w:r>
    </w:p>
    <w:p w:rsidR="0009148F" w:rsidRPr="009760C0" w:rsidRDefault="0009148F" w:rsidP="009760C0">
      <w:pPr>
        <w:spacing w:after="0"/>
        <w:ind w:left="2124"/>
        <w:rPr>
          <w:color w:val="FF0000"/>
        </w:rPr>
      </w:pPr>
      <w:r w:rsidRPr="009760C0">
        <w:tab/>
      </w:r>
      <w:r w:rsidRPr="009760C0">
        <w:tab/>
      </w:r>
      <w:r w:rsidRPr="009760C0">
        <w:tab/>
        <w:t xml:space="preserve"> Preg.mi          </w:t>
      </w:r>
      <w:r w:rsidRPr="009760C0">
        <w:rPr>
          <w:b/>
          <w:i/>
        </w:rPr>
        <w:t xml:space="preserve">Soci del Leo Club </w:t>
      </w:r>
      <w:r w:rsidRPr="009760C0">
        <w:rPr>
          <w:b/>
          <w:i/>
          <w:color w:val="FF0000"/>
        </w:rPr>
        <w:t>(Nome Club)</w:t>
      </w:r>
    </w:p>
    <w:p w:rsidR="0009148F" w:rsidRPr="009760C0" w:rsidRDefault="0009148F" w:rsidP="009760C0">
      <w:pPr>
        <w:spacing w:after="0"/>
        <w:ind w:left="2124"/>
        <w:rPr>
          <w:color w:val="FF0000"/>
        </w:rPr>
      </w:pPr>
      <w:r w:rsidRPr="009760C0">
        <w:tab/>
      </w:r>
      <w:r w:rsidRPr="009760C0">
        <w:tab/>
      </w:r>
      <w:r w:rsidRPr="009760C0">
        <w:tab/>
        <w:t xml:space="preserve"> Preg.mo/a      </w:t>
      </w:r>
      <w:r w:rsidRPr="009760C0">
        <w:rPr>
          <w:b/>
          <w:i/>
          <w:color w:val="FF0000"/>
        </w:rPr>
        <w:t>Nome e Cognome Leo Advisor</w:t>
      </w:r>
    </w:p>
    <w:p w:rsidR="0009148F" w:rsidRPr="009760C0" w:rsidRDefault="0009148F" w:rsidP="009760C0">
      <w:pPr>
        <w:spacing w:after="0"/>
        <w:ind w:left="2124"/>
        <w:rPr>
          <w:color w:val="FF0000"/>
          <w:lang w:val="en-US"/>
        </w:rPr>
      </w:pPr>
      <w:r w:rsidRPr="009760C0">
        <w:tab/>
      </w:r>
      <w:r w:rsidRPr="009760C0">
        <w:tab/>
      </w:r>
      <w:r w:rsidRPr="009760C0">
        <w:tab/>
      </w:r>
      <w:r w:rsidRPr="009760C0">
        <w:tab/>
        <w:t xml:space="preserve">          </w:t>
      </w:r>
      <w:r w:rsidRPr="009760C0">
        <w:rPr>
          <w:lang w:val="en-US"/>
        </w:rPr>
        <w:t xml:space="preserve">Leo Advisor Leo Club </w:t>
      </w:r>
      <w:r w:rsidRPr="009760C0">
        <w:rPr>
          <w:color w:val="FF0000"/>
          <w:lang w:val="en-US"/>
        </w:rPr>
        <w:t>(</w:t>
      </w:r>
      <w:smartTag w:uri="urn:schemas-microsoft-com:office:smarttags" w:element="place">
        <w:smartTag w:uri="urn:schemas-microsoft-com:office:smarttags" w:element="City">
          <w:r w:rsidRPr="009760C0">
            <w:rPr>
              <w:color w:val="FF0000"/>
              <w:lang w:val="en-US"/>
            </w:rPr>
            <w:t>Nome</w:t>
          </w:r>
        </w:smartTag>
      </w:smartTag>
      <w:r w:rsidRPr="009760C0">
        <w:rPr>
          <w:color w:val="FF0000"/>
          <w:lang w:val="en-US"/>
        </w:rPr>
        <w:t xml:space="preserve"> Club)</w:t>
      </w:r>
    </w:p>
    <w:p w:rsidR="0009148F" w:rsidRPr="009760C0" w:rsidRDefault="0009148F" w:rsidP="009760C0">
      <w:pPr>
        <w:spacing w:after="0"/>
        <w:ind w:left="2124"/>
        <w:rPr>
          <w:lang w:val="en-US"/>
        </w:rPr>
      </w:pPr>
      <w:r w:rsidRPr="009760C0">
        <w:rPr>
          <w:lang w:val="en-US"/>
        </w:rPr>
        <w:tab/>
      </w:r>
      <w:r w:rsidRPr="009760C0">
        <w:rPr>
          <w:lang w:val="en-US"/>
        </w:rPr>
        <w:tab/>
      </w:r>
      <w:r w:rsidRPr="009760C0">
        <w:rPr>
          <w:lang w:val="en-US"/>
        </w:rPr>
        <w:tab/>
      </w:r>
      <w:r w:rsidRPr="009760C0">
        <w:rPr>
          <w:lang w:val="en-US"/>
        </w:rPr>
        <w:tab/>
      </w:r>
      <w:r w:rsidRPr="009760C0">
        <w:rPr>
          <w:lang w:val="en-US"/>
        </w:rPr>
        <w:tab/>
      </w:r>
    </w:p>
    <w:p w:rsidR="0009148F" w:rsidRPr="009760C0" w:rsidRDefault="0009148F" w:rsidP="009760C0">
      <w:pPr>
        <w:spacing w:after="0"/>
        <w:ind w:left="2124"/>
        <w:rPr>
          <w:b/>
          <w:i/>
        </w:rPr>
      </w:pPr>
      <w:r w:rsidRPr="009760C0">
        <w:rPr>
          <w:lang w:val="en-US"/>
        </w:rPr>
        <w:t xml:space="preserve">                         </w:t>
      </w:r>
      <w:r w:rsidRPr="009760C0">
        <w:t xml:space="preserve">e p.c.          Preg.mo/a      </w:t>
      </w:r>
      <w:r w:rsidRPr="009760C0">
        <w:rPr>
          <w:b/>
          <w:i/>
          <w:color w:val="FF0000"/>
        </w:rPr>
        <w:t>Nome e Cognome Presidente Lions Club Sponsor</w:t>
      </w:r>
    </w:p>
    <w:p w:rsidR="0009148F" w:rsidRPr="009760C0" w:rsidRDefault="0009148F" w:rsidP="009760C0">
      <w:pPr>
        <w:spacing w:after="0"/>
        <w:ind w:left="2124"/>
        <w:rPr>
          <w:lang w:val="en-GB"/>
        </w:rPr>
      </w:pPr>
      <w:r w:rsidRPr="009760C0">
        <w:tab/>
      </w:r>
      <w:r w:rsidRPr="009760C0">
        <w:tab/>
      </w:r>
      <w:r w:rsidRPr="009760C0">
        <w:tab/>
      </w:r>
      <w:r w:rsidRPr="009760C0">
        <w:tab/>
        <w:t xml:space="preserve">          </w:t>
      </w:r>
      <w:r w:rsidRPr="009760C0">
        <w:rPr>
          <w:lang w:val="en-GB"/>
        </w:rPr>
        <w:t xml:space="preserve">Presidente Lions Club </w:t>
      </w:r>
      <w:r w:rsidRPr="009760C0">
        <w:rPr>
          <w:color w:val="FF0000"/>
          <w:lang w:val="en-GB"/>
        </w:rPr>
        <w:t>(</w:t>
      </w:r>
      <w:smartTag w:uri="urn:schemas-microsoft-com:office:smarttags" w:element="place">
        <w:smartTag w:uri="urn:schemas-microsoft-com:office:smarttags" w:element="City">
          <w:r w:rsidRPr="009760C0">
            <w:rPr>
              <w:color w:val="FF0000"/>
              <w:lang w:val="en-GB"/>
            </w:rPr>
            <w:t>Nome</w:t>
          </w:r>
        </w:smartTag>
      </w:smartTag>
      <w:r w:rsidRPr="009760C0">
        <w:rPr>
          <w:color w:val="FF0000"/>
          <w:lang w:val="en-GB"/>
        </w:rPr>
        <w:t xml:space="preserve"> Club Lions)</w:t>
      </w:r>
    </w:p>
    <w:p w:rsidR="0009148F" w:rsidRPr="009760C0" w:rsidRDefault="0009148F" w:rsidP="009760C0">
      <w:pPr>
        <w:spacing w:after="0"/>
        <w:ind w:left="2124"/>
        <w:rPr>
          <w:b/>
          <w:i/>
        </w:rPr>
      </w:pPr>
      <w:r w:rsidRPr="009760C0">
        <w:rPr>
          <w:lang w:val="en-GB"/>
        </w:rPr>
        <w:tab/>
      </w:r>
      <w:r w:rsidRPr="009760C0">
        <w:rPr>
          <w:lang w:val="en-GB"/>
        </w:rPr>
        <w:tab/>
      </w:r>
      <w:r w:rsidRPr="009760C0">
        <w:rPr>
          <w:lang w:val="en-GB"/>
        </w:rPr>
        <w:tab/>
        <w:t xml:space="preserve"> </w:t>
      </w:r>
      <w:r w:rsidRPr="009760C0">
        <w:t xml:space="preserve">Preg.mo        </w:t>
      </w:r>
      <w:r w:rsidRPr="009760C0">
        <w:rPr>
          <w:b/>
          <w:i/>
        </w:rPr>
        <w:t xml:space="preserve"> </w:t>
      </w:r>
      <w:r w:rsidRPr="009760C0">
        <w:rPr>
          <w:b/>
          <w:i/>
          <w:color w:val="FF0000"/>
        </w:rPr>
        <w:t>Nome e Cognome Delegato D’Area</w:t>
      </w:r>
    </w:p>
    <w:p w:rsidR="0009148F" w:rsidRPr="009760C0" w:rsidRDefault="0009148F" w:rsidP="009760C0">
      <w:pPr>
        <w:spacing w:after="0"/>
        <w:ind w:left="2124"/>
      </w:pPr>
      <w:r w:rsidRPr="009760C0">
        <w:tab/>
      </w:r>
      <w:r w:rsidRPr="009760C0">
        <w:tab/>
      </w:r>
      <w:r w:rsidRPr="009760C0">
        <w:tab/>
      </w:r>
      <w:r w:rsidRPr="009760C0">
        <w:tab/>
        <w:t xml:space="preserve">          Delegato </w:t>
      </w:r>
      <w:r w:rsidRPr="009760C0">
        <w:rPr>
          <w:i/>
          <w:color w:val="FF0000"/>
        </w:rPr>
        <w:t>II (es.)</w:t>
      </w:r>
      <w:r w:rsidRPr="009760C0">
        <w:t xml:space="preserve"> Area Operativa</w:t>
      </w:r>
    </w:p>
    <w:p w:rsidR="0009148F" w:rsidRPr="009760C0" w:rsidRDefault="0009148F" w:rsidP="009760C0">
      <w:pPr>
        <w:spacing w:after="0"/>
        <w:ind w:left="2124"/>
      </w:pPr>
      <w:r w:rsidRPr="009760C0">
        <w:tab/>
      </w:r>
      <w:r w:rsidRPr="009760C0">
        <w:tab/>
      </w:r>
      <w:r w:rsidRPr="009760C0">
        <w:tab/>
        <w:t xml:space="preserve">     </w:t>
      </w:r>
    </w:p>
    <w:p w:rsidR="0009148F" w:rsidRPr="009760C0" w:rsidRDefault="0009148F" w:rsidP="009760C0">
      <w:pPr>
        <w:spacing w:after="0"/>
        <w:rPr>
          <w:b/>
        </w:rPr>
      </w:pPr>
      <w:r w:rsidRPr="009760C0">
        <w:tab/>
      </w:r>
      <w:r w:rsidRPr="009760C0">
        <w:rPr>
          <w:b/>
        </w:rPr>
        <w:tab/>
      </w:r>
      <w:r w:rsidRPr="009760C0">
        <w:rPr>
          <w:b/>
        </w:rPr>
        <w:tab/>
      </w:r>
      <w:r w:rsidRPr="009760C0">
        <w:rPr>
          <w:b/>
        </w:rPr>
        <w:tab/>
      </w:r>
      <w:r w:rsidRPr="009760C0">
        <w:rPr>
          <w:b/>
        </w:rPr>
        <w:tab/>
      </w:r>
      <w:r w:rsidRPr="009760C0">
        <w:rPr>
          <w:b/>
        </w:rPr>
        <w:tab/>
      </w:r>
      <w:r w:rsidRPr="009760C0">
        <w:rPr>
          <w:b/>
        </w:rPr>
        <w:tab/>
      </w:r>
      <w:r w:rsidRPr="009760C0">
        <w:rPr>
          <w:b/>
        </w:rPr>
        <w:tab/>
      </w:r>
    </w:p>
    <w:p w:rsidR="0009148F" w:rsidRPr="009760C0" w:rsidRDefault="0009148F" w:rsidP="009760C0">
      <w:pPr>
        <w:spacing w:after="0"/>
        <w:jc w:val="both"/>
        <w:rPr>
          <w:b/>
          <w:i/>
          <w:color w:val="FF0000"/>
        </w:rPr>
      </w:pPr>
      <w:r w:rsidRPr="009760C0">
        <w:rPr>
          <w:b/>
          <w:i/>
          <w:u w:val="single"/>
        </w:rPr>
        <w:t>OGGETTO:</w:t>
      </w:r>
      <w:r w:rsidRPr="009760C0">
        <w:rPr>
          <w:b/>
        </w:rPr>
        <w:t xml:space="preserve"> </w:t>
      </w:r>
      <w:r w:rsidRPr="009760C0">
        <w:rPr>
          <w:b/>
        </w:rPr>
        <w:tab/>
        <w:t xml:space="preserve">Verbale </w:t>
      </w:r>
      <w:r w:rsidRPr="009760C0">
        <w:rPr>
          <w:b/>
          <w:i/>
          <w:color w:val="FF0000"/>
        </w:rPr>
        <w:t>terza (es.)</w:t>
      </w:r>
      <w:r w:rsidRPr="009760C0">
        <w:rPr>
          <w:b/>
        </w:rPr>
        <w:t xml:space="preserve"> Assemblea dei Soci del Leo Club </w:t>
      </w:r>
      <w:r w:rsidRPr="009760C0">
        <w:rPr>
          <w:b/>
          <w:i/>
          <w:color w:val="FF0000"/>
        </w:rPr>
        <w:t>(Nome del Club).</w:t>
      </w:r>
    </w:p>
    <w:p w:rsidR="0009148F" w:rsidRPr="009760C0" w:rsidRDefault="0009148F" w:rsidP="009760C0">
      <w:pPr>
        <w:spacing w:after="0"/>
        <w:jc w:val="both"/>
        <w:rPr>
          <w:b/>
          <w:i/>
          <w:color w:val="FF0000"/>
        </w:rPr>
      </w:pPr>
    </w:p>
    <w:p w:rsidR="0009148F" w:rsidRPr="009760C0" w:rsidRDefault="0009148F" w:rsidP="009760C0">
      <w:pPr>
        <w:spacing w:after="0"/>
        <w:jc w:val="both"/>
      </w:pPr>
      <w:r w:rsidRPr="009760C0">
        <w:t>Ai sensi dell’art.</w:t>
      </w:r>
      <w:r w:rsidRPr="009760C0">
        <w:rPr>
          <w:color w:val="FF0000"/>
        </w:rPr>
        <w:t xml:space="preserve"> ___ </w:t>
      </w:r>
      <w:r>
        <w:t>del Regolamento</w:t>
      </w:r>
      <w:r w:rsidRPr="009760C0">
        <w:t xml:space="preserve"> del Leo Club </w:t>
      </w:r>
      <w:r w:rsidRPr="009760C0">
        <w:rPr>
          <w:i/>
          <w:color w:val="FF0000"/>
        </w:rPr>
        <w:t>_____ (Nome Club)</w:t>
      </w:r>
      <w:r>
        <w:rPr>
          <w:i/>
        </w:rPr>
        <w:t>,</w:t>
      </w:r>
      <w:r w:rsidRPr="009760C0">
        <w:t xml:space="preserve"> l’anno</w:t>
      </w:r>
      <w:r w:rsidRPr="009760C0">
        <w:rPr>
          <w:color w:val="FF0000"/>
        </w:rPr>
        <w:t>____</w:t>
      </w:r>
      <w:r w:rsidRPr="009760C0">
        <w:t xml:space="preserve"> il giorno</w:t>
      </w:r>
      <w:r w:rsidRPr="009760C0">
        <w:rPr>
          <w:color w:val="FF0000"/>
        </w:rPr>
        <w:t xml:space="preserve"> _____ </w:t>
      </w:r>
      <w:r w:rsidRPr="009760C0">
        <w:t xml:space="preserve">del mese di </w:t>
      </w:r>
      <w:r w:rsidRPr="009760C0">
        <w:rPr>
          <w:color w:val="FF0000"/>
        </w:rPr>
        <w:t xml:space="preserve">_________ </w:t>
      </w:r>
      <w:r w:rsidRPr="009760C0">
        <w:rPr>
          <w:i/>
          <w:color w:val="FF0000"/>
        </w:rPr>
        <w:t>(Anno, Giorno, Mese)</w:t>
      </w:r>
      <w:r w:rsidRPr="009760C0">
        <w:t xml:space="preserve">, alle </w:t>
      </w:r>
      <w:r w:rsidRPr="009760C0">
        <w:rPr>
          <w:i/>
          <w:color w:val="FF0000"/>
        </w:rPr>
        <w:t>ore____</w:t>
      </w:r>
      <w:r w:rsidRPr="009760C0">
        <w:t xml:space="preserve"> in prima convocazione, ed alle </w:t>
      </w:r>
      <w:r w:rsidRPr="009760C0">
        <w:rPr>
          <w:i/>
          <w:color w:val="FF0000"/>
        </w:rPr>
        <w:t>ore _____</w:t>
      </w:r>
      <w:r w:rsidRPr="009760C0">
        <w:t xml:space="preserve">seconda convocazione, in </w:t>
      </w:r>
      <w:r w:rsidRPr="009760C0">
        <w:rPr>
          <w:i/>
          <w:color w:val="FF0000"/>
        </w:rPr>
        <w:t>____(Città)</w:t>
      </w:r>
      <w:r w:rsidRPr="009760C0">
        <w:t xml:space="preserve"> presso </w:t>
      </w:r>
      <w:r w:rsidRPr="009760C0">
        <w:rPr>
          <w:i/>
          <w:color w:val="FF0000"/>
        </w:rPr>
        <w:t>LUOGO (ad es. l’abitazione del socio X, la Sede legale del Club X, il Ritrovo X, ecc.)</w:t>
      </w:r>
      <w:r w:rsidRPr="009760C0">
        <w:t xml:space="preserve"> sito in </w:t>
      </w:r>
      <w:r w:rsidRPr="009760C0">
        <w:rPr>
          <w:i/>
          <w:color w:val="FF0000"/>
        </w:rPr>
        <w:t>(Via/Piazza – Nr° civico)</w:t>
      </w:r>
      <w:r w:rsidRPr="009760C0">
        <w:t xml:space="preserve">, ha luogo la </w:t>
      </w:r>
      <w:r w:rsidRPr="009760C0">
        <w:rPr>
          <w:i/>
          <w:color w:val="FF0000"/>
        </w:rPr>
        <w:t>terza (es.)</w:t>
      </w:r>
      <w:r w:rsidRPr="009760C0">
        <w:t xml:space="preserve"> Assemblea dei Soci del Leo Club </w:t>
      </w:r>
      <w:r w:rsidRPr="009760C0">
        <w:rPr>
          <w:i/>
          <w:color w:val="FF0000"/>
        </w:rPr>
        <w:t>(Nome Club)</w:t>
      </w:r>
      <w:r w:rsidRPr="009760C0">
        <w:t xml:space="preserve"> per discutere e deliberare sui seguenti punti all’O.d.G. </w:t>
      </w:r>
      <w:r w:rsidRPr="009760C0">
        <w:rPr>
          <w:i/>
          <w:color w:val="FF0000"/>
        </w:rPr>
        <w:t>(COPIARE ORDINE DEL GIORNO DELLA RELATIVA CONVOCAZIONE)</w:t>
      </w:r>
      <w:r w:rsidRPr="009760C0">
        <w:t>:</w:t>
      </w:r>
    </w:p>
    <w:p w:rsidR="0009148F" w:rsidRPr="009760C0" w:rsidRDefault="0009148F" w:rsidP="009760C0">
      <w:pPr>
        <w:spacing w:after="0"/>
        <w:jc w:val="both"/>
      </w:pPr>
    </w:p>
    <w:p w:rsidR="0009148F" w:rsidRPr="009760C0" w:rsidRDefault="0009148F" w:rsidP="009760C0">
      <w:pPr>
        <w:numPr>
          <w:ilvl w:val="0"/>
          <w:numId w:val="1"/>
        </w:numPr>
        <w:spacing w:after="0" w:line="259" w:lineRule="auto"/>
        <w:jc w:val="both"/>
      </w:pPr>
      <w:r w:rsidRPr="009760C0">
        <w:t>Saluto delle autorità presenti;</w:t>
      </w:r>
    </w:p>
    <w:p w:rsidR="0009148F" w:rsidRPr="009760C0" w:rsidRDefault="0009148F" w:rsidP="009760C0">
      <w:pPr>
        <w:numPr>
          <w:ilvl w:val="0"/>
          <w:numId w:val="1"/>
        </w:numPr>
        <w:spacing w:after="0" w:line="259" w:lineRule="auto"/>
        <w:jc w:val="both"/>
      </w:pPr>
      <w:r w:rsidRPr="009760C0">
        <w:t xml:space="preserve">Lettura e approvazione verbale </w:t>
      </w:r>
      <w:r w:rsidRPr="009760C0">
        <w:rPr>
          <w:i/>
          <w:color w:val="FF0000"/>
        </w:rPr>
        <w:t>seconda (es.)</w:t>
      </w:r>
      <w:r w:rsidRPr="009760C0">
        <w:t xml:space="preserve"> Assemblea dei Soci;</w:t>
      </w:r>
    </w:p>
    <w:p w:rsidR="0009148F" w:rsidRPr="009760C0" w:rsidRDefault="0009148F" w:rsidP="009760C0">
      <w:pPr>
        <w:numPr>
          <w:ilvl w:val="0"/>
          <w:numId w:val="1"/>
        </w:numPr>
        <w:spacing w:after="0" w:line="259" w:lineRule="auto"/>
        <w:jc w:val="both"/>
      </w:pPr>
      <w:r w:rsidRPr="009760C0">
        <w:t>Saluto e comunicazioni del Presidente di Club;</w:t>
      </w:r>
    </w:p>
    <w:p w:rsidR="0009148F" w:rsidRPr="009760C0" w:rsidRDefault="0009148F" w:rsidP="009760C0">
      <w:pPr>
        <w:numPr>
          <w:ilvl w:val="0"/>
          <w:numId w:val="1"/>
        </w:numPr>
        <w:spacing w:after="0" w:line="259" w:lineRule="auto"/>
        <w:jc w:val="both"/>
      </w:pPr>
      <w:r w:rsidRPr="009760C0">
        <w:t>Saluto e comunicazioni del Presidente del Lions Club Sponsor;</w:t>
      </w:r>
    </w:p>
    <w:p w:rsidR="0009148F" w:rsidRPr="009760C0" w:rsidRDefault="0009148F" w:rsidP="009760C0">
      <w:pPr>
        <w:numPr>
          <w:ilvl w:val="0"/>
          <w:numId w:val="1"/>
        </w:numPr>
        <w:spacing w:after="0" w:line="259" w:lineRule="auto"/>
        <w:jc w:val="both"/>
      </w:pPr>
      <w:r w:rsidRPr="009760C0">
        <w:t>Saluto e comunicazioni del Leo Advisor di Club;</w:t>
      </w:r>
    </w:p>
    <w:p w:rsidR="0009148F" w:rsidRPr="009760C0" w:rsidRDefault="0009148F" w:rsidP="009760C0">
      <w:pPr>
        <w:numPr>
          <w:ilvl w:val="0"/>
          <w:numId w:val="1"/>
        </w:numPr>
        <w:spacing w:after="0" w:line="259" w:lineRule="auto"/>
        <w:jc w:val="both"/>
      </w:pPr>
      <w:r w:rsidRPr="009760C0">
        <w:t>Relazioni e comunicazioni degli Officers di Club;</w:t>
      </w:r>
    </w:p>
    <w:p w:rsidR="0009148F" w:rsidRPr="009760C0" w:rsidRDefault="0009148F" w:rsidP="009760C0">
      <w:pPr>
        <w:numPr>
          <w:ilvl w:val="0"/>
          <w:numId w:val="1"/>
        </w:numPr>
        <w:spacing w:after="0" w:line="259" w:lineRule="auto"/>
        <w:jc w:val="both"/>
      </w:pPr>
      <w:r w:rsidRPr="009760C0">
        <w:t xml:space="preserve">Organizzazione.. </w:t>
      </w:r>
      <w:r w:rsidRPr="009760C0">
        <w:rPr>
          <w:color w:val="FF0000"/>
        </w:rPr>
        <w:t>(es.)</w:t>
      </w:r>
    </w:p>
    <w:p w:rsidR="0009148F" w:rsidRPr="009760C0" w:rsidRDefault="0009148F" w:rsidP="009760C0">
      <w:pPr>
        <w:numPr>
          <w:ilvl w:val="0"/>
          <w:numId w:val="1"/>
        </w:numPr>
        <w:spacing w:after="0" w:line="259" w:lineRule="auto"/>
        <w:jc w:val="both"/>
      </w:pPr>
      <w:r w:rsidRPr="009760C0">
        <w:t xml:space="preserve">Proposta di.. </w:t>
      </w:r>
      <w:r w:rsidRPr="009760C0">
        <w:rPr>
          <w:color w:val="FF0000"/>
        </w:rPr>
        <w:t>(es.)</w:t>
      </w:r>
    </w:p>
    <w:p w:rsidR="0009148F" w:rsidRPr="009760C0" w:rsidRDefault="0009148F" w:rsidP="009760C0">
      <w:pPr>
        <w:numPr>
          <w:ilvl w:val="0"/>
          <w:numId w:val="1"/>
        </w:numPr>
        <w:spacing w:after="0" w:line="259" w:lineRule="auto"/>
        <w:jc w:val="both"/>
      </w:pPr>
      <w:r w:rsidRPr="009760C0">
        <w:t>Pagamento quote sociali..</w:t>
      </w:r>
    </w:p>
    <w:p w:rsidR="0009148F" w:rsidRPr="009760C0" w:rsidRDefault="0009148F" w:rsidP="009760C0">
      <w:pPr>
        <w:numPr>
          <w:ilvl w:val="0"/>
          <w:numId w:val="1"/>
        </w:numPr>
        <w:spacing w:after="0" w:line="259" w:lineRule="auto"/>
        <w:jc w:val="both"/>
      </w:pPr>
      <w:r w:rsidRPr="009760C0">
        <w:t>….</w:t>
      </w:r>
    </w:p>
    <w:p w:rsidR="0009148F" w:rsidRPr="009760C0" w:rsidRDefault="0009148F" w:rsidP="009760C0">
      <w:pPr>
        <w:numPr>
          <w:ilvl w:val="0"/>
          <w:numId w:val="1"/>
        </w:numPr>
        <w:spacing w:after="0" w:line="259" w:lineRule="auto"/>
        <w:jc w:val="both"/>
      </w:pPr>
      <w:r w:rsidRPr="009760C0">
        <w:t>Varie, eventuali, urgenti e sopravvenute.</w:t>
      </w:r>
    </w:p>
    <w:p w:rsidR="0009148F" w:rsidRPr="009760C0" w:rsidRDefault="0009148F" w:rsidP="009760C0">
      <w:pPr>
        <w:spacing w:after="0"/>
        <w:jc w:val="both"/>
      </w:pPr>
    </w:p>
    <w:p w:rsidR="0009148F" w:rsidRPr="009760C0" w:rsidRDefault="0009148F" w:rsidP="009760C0">
      <w:pPr>
        <w:spacing w:after="0"/>
        <w:jc w:val="both"/>
      </w:pPr>
      <w:r w:rsidRPr="009760C0">
        <w:t xml:space="preserve">Sono presenti n. </w:t>
      </w:r>
      <w:r w:rsidRPr="009760C0">
        <w:rPr>
          <w:i/>
          <w:color w:val="FF0000"/>
        </w:rPr>
        <w:t>___ Soci.</w:t>
      </w:r>
    </w:p>
    <w:p w:rsidR="0009148F" w:rsidRPr="009760C0" w:rsidRDefault="0009148F" w:rsidP="009760C0">
      <w:pPr>
        <w:spacing w:after="0"/>
        <w:jc w:val="both"/>
      </w:pPr>
      <w:r w:rsidRPr="009760C0">
        <w:t xml:space="preserve">Sono assenti n. </w:t>
      </w:r>
      <w:r w:rsidRPr="009760C0">
        <w:rPr>
          <w:i/>
          <w:color w:val="FF0000"/>
        </w:rPr>
        <w:t>___ Soci.</w:t>
      </w:r>
      <w:r w:rsidRPr="009760C0">
        <w:t xml:space="preserve"> </w:t>
      </w:r>
    </w:p>
    <w:p w:rsidR="0009148F" w:rsidRPr="009760C0" w:rsidRDefault="0009148F" w:rsidP="009760C0">
      <w:pPr>
        <w:spacing w:after="0"/>
        <w:jc w:val="both"/>
        <w:rPr>
          <w:i/>
          <w:color w:val="FF0000"/>
        </w:rPr>
      </w:pPr>
      <w:r w:rsidRPr="009760C0">
        <w:t xml:space="preserve">Si allega elenco nominativo dei Soci presenti sottoscritto dagli stessi </w:t>
      </w:r>
      <w:r w:rsidRPr="009760C0">
        <w:rPr>
          <w:i/>
          <w:color w:val="FF0000"/>
        </w:rPr>
        <w:t>(allegare Foglio presenze).</w:t>
      </w:r>
    </w:p>
    <w:p w:rsidR="0009148F" w:rsidRPr="009760C0" w:rsidRDefault="0009148F" w:rsidP="009760C0">
      <w:pPr>
        <w:spacing w:after="0"/>
        <w:jc w:val="both"/>
      </w:pPr>
    </w:p>
    <w:p w:rsidR="0009148F" w:rsidRPr="009760C0" w:rsidRDefault="0009148F" w:rsidP="009760C0">
      <w:pPr>
        <w:spacing w:after="0"/>
        <w:jc w:val="both"/>
      </w:pPr>
      <w:r w:rsidRPr="009760C0">
        <w:t xml:space="preserve"> </w:t>
      </w:r>
    </w:p>
    <w:p w:rsidR="0009148F" w:rsidRPr="009760C0" w:rsidRDefault="0009148F" w:rsidP="009760C0">
      <w:pPr>
        <w:spacing w:after="0"/>
        <w:jc w:val="both"/>
        <w:rPr>
          <w:color w:val="FF0000"/>
        </w:rPr>
      </w:pPr>
    </w:p>
    <w:p w:rsidR="0009148F" w:rsidRPr="009760C0" w:rsidRDefault="0009148F" w:rsidP="009760C0">
      <w:pPr>
        <w:spacing w:after="0"/>
        <w:jc w:val="both"/>
      </w:pPr>
      <w:r w:rsidRPr="009760C0">
        <w:t xml:space="preserve">Il Segretario del Club, </w:t>
      </w:r>
      <w:r w:rsidRPr="009760C0">
        <w:rPr>
          <w:b/>
          <w:i/>
          <w:color w:val="FF0000"/>
        </w:rPr>
        <w:t>Nome e Cognome</w:t>
      </w:r>
      <w:r w:rsidRPr="009760C0">
        <w:t xml:space="preserve">, constata e fa constatare che l’Assemblea è validamente costituita ed atta a deliberare, sia in ordine alla sua Convocazione che per il numero degli intervenuti. </w:t>
      </w:r>
    </w:p>
    <w:p w:rsidR="0009148F" w:rsidRPr="009760C0" w:rsidRDefault="0009148F" w:rsidP="009760C0">
      <w:pPr>
        <w:spacing w:after="0"/>
        <w:jc w:val="both"/>
      </w:pPr>
      <w:r w:rsidRPr="009760C0">
        <w:t xml:space="preserve">Il Presidente del Club, </w:t>
      </w:r>
      <w:r w:rsidRPr="009760C0">
        <w:rPr>
          <w:b/>
          <w:i/>
          <w:color w:val="FF0000"/>
        </w:rPr>
        <w:t>Nome e Cognome</w:t>
      </w:r>
      <w:r w:rsidRPr="009760C0">
        <w:t xml:space="preserve">, alle </w:t>
      </w:r>
      <w:r w:rsidRPr="009760C0">
        <w:rPr>
          <w:i/>
          <w:color w:val="FF0000"/>
        </w:rPr>
        <w:t>ore ______</w:t>
      </w:r>
      <w:r w:rsidRPr="009760C0">
        <w:t>, dichiara quindi aperta la seduta.</w:t>
      </w:r>
    </w:p>
    <w:p w:rsidR="0009148F" w:rsidRPr="009760C0" w:rsidRDefault="0009148F" w:rsidP="009760C0">
      <w:pPr>
        <w:spacing w:after="0"/>
        <w:jc w:val="both"/>
      </w:pPr>
    </w:p>
    <w:p w:rsidR="0009148F" w:rsidRPr="009760C0" w:rsidRDefault="0009148F" w:rsidP="009760C0">
      <w:pPr>
        <w:spacing w:after="0"/>
        <w:jc w:val="both"/>
      </w:pPr>
      <w:r w:rsidRPr="009760C0">
        <w:rPr>
          <w:rFonts w:ascii="Century Schoolbook" w:hAnsi="Century Schoolbook"/>
        </w:rPr>
        <w:t>●</w:t>
      </w:r>
      <w:r w:rsidRPr="009760C0">
        <w:t xml:space="preserve"> Sul punto 1 all’O.d.G. </w:t>
      </w:r>
    </w:p>
    <w:p w:rsidR="0009148F" w:rsidRPr="009760C0" w:rsidRDefault="0009148F" w:rsidP="009760C0">
      <w:pPr>
        <w:spacing w:after="0"/>
        <w:jc w:val="both"/>
      </w:pPr>
      <w:r w:rsidRPr="009760C0">
        <w:t>prende la parola…..</w:t>
      </w:r>
    </w:p>
    <w:p w:rsidR="0009148F" w:rsidRPr="009760C0" w:rsidRDefault="0009148F" w:rsidP="009760C0">
      <w:pPr>
        <w:spacing w:after="0"/>
        <w:jc w:val="both"/>
      </w:pPr>
    </w:p>
    <w:p w:rsidR="0009148F" w:rsidRPr="009760C0" w:rsidRDefault="0009148F" w:rsidP="009760C0">
      <w:pPr>
        <w:spacing w:after="0"/>
        <w:jc w:val="both"/>
      </w:pPr>
      <w:r w:rsidRPr="009760C0">
        <w:rPr>
          <w:rFonts w:ascii="Century Schoolbook" w:hAnsi="Century Schoolbook"/>
        </w:rPr>
        <w:t>●</w:t>
      </w:r>
      <w:r w:rsidRPr="009760C0">
        <w:t xml:space="preserve"> Sul punto 2 all’O.d.G.</w:t>
      </w:r>
    </w:p>
    <w:p w:rsidR="0009148F" w:rsidRPr="009760C0" w:rsidRDefault="0009148F" w:rsidP="009760C0">
      <w:pPr>
        <w:spacing w:after="0"/>
        <w:jc w:val="both"/>
      </w:pPr>
      <w:r w:rsidRPr="009760C0">
        <w:t xml:space="preserve">si da lettura del Verbale della </w:t>
      </w:r>
      <w:r w:rsidRPr="009760C0">
        <w:rPr>
          <w:i/>
          <w:color w:val="FF0000"/>
        </w:rPr>
        <w:t>prima (es.)</w:t>
      </w:r>
      <w:r w:rsidRPr="009760C0">
        <w:t xml:space="preserve"> Assemblea dei Soci del Leo Club </w:t>
      </w:r>
      <w:r w:rsidRPr="009760C0">
        <w:rPr>
          <w:i/>
          <w:color w:val="FF0000"/>
        </w:rPr>
        <w:t>(Nome del Club)</w:t>
      </w:r>
      <w:r w:rsidRPr="009760C0">
        <w:t xml:space="preserve"> tenutasi in </w:t>
      </w:r>
      <w:r w:rsidRPr="009760C0">
        <w:rPr>
          <w:i/>
          <w:color w:val="FF0000"/>
        </w:rPr>
        <w:t>data___presso___ (Data e Luogo dell’Assemblea dei Soci di cui è posta all’O.d.G. l’approvazione del Verbale)</w:t>
      </w:r>
    </w:p>
    <w:p w:rsidR="0009148F" w:rsidRPr="009760C0" w:rsidRDefault="0009148F" w:rsidP="009760C0">
      <w:pPr>
        <w:spacing w:after="0"/>
        <w:jc w:val="both"/>
      </w:pPr>
      <w:r w:rsidRPr="009760C0">
        <w:t>(</w:t>
      </w:r>
      <w:r w:rsidRPr="009760C0">
        <w:rPr>
          <w:b/>
        </w:rPr>
        <w:t>NB:</w:t>
      </w:r>
      <w:r w:rsidRPr="009760C0">
        <w:t xml:space="preserve"> Sono da annotare eventuali correzioni o puntualizzazioni dei presenti..</w:t>
      </w:r>
    </w:p>
    <w:p w:rsidR="0009148F" w:rsidRPr="009760C0" w:rsidRDefault="0009148F" w:rsidP="009760C0">
      <w:pPr>
        <w:spacing w:after="0"/>
        <w:jc w:val="both"/>
      </w:pPr>
      <w:r w:rsidRPr="009760C0">
        <w:t xml:space="preserve">Dopo averne dato lettura ed aver apportato eventuali correzioni o puntualizzazioni , il verbale viene sottoposto ad approvazione </w:t>
      </w:r>
      <w:r w:rsidRPr="009760C0">
        <w:rPr>
          <w:i/>
        </w:rPr>
        <w:t>(può essere approvato all’unanimità; in caso di mancata approvazione ad unanimità dei presenti sarà bene annotare con quanti voti favorevoli, contrari e astenuti viene approvato o meno il verbale).</w:t>
      </w:r>
    </w:p>
    <w:p w:rsidR="0009148F" w:rsidRPr="009760C0" w:rsidRDefault="0009148F" w:rsidP="009760C0">
      <w:pPr>
        <w:spacing w:after="0"/>
        <w:jc w:val="both"/>
      </w:pPr>
    </w:p>
    <w:p w:rsidR="0009148F" w:rsidRPr="009760C0" w:rsidRDefault="0009148F" w:rsidP="009760C0">
      <w:pPr>
        <w:spacing w:after="0"/>
        <w:jc w:val="both"/>
      </w:pPr>
      <w:r w:rsidRPr="009760C0">
        <w:rPr>
          <w:rFonts w:ascii="Century Schoolbook" w:hAnsi="Century Schoolbook"/>
        </w:rPr>
        <w:t>●</w:t>
      </w:r>
      <w:r w:rsidRPr="009760C0">
        <w:t xml:space="preserve"> Sul punto 3 all’O.d.G.</w:t>
      </w:r>
    </w:p>
    <w:p w:rsidR="0009148F" w:rsidRPr="009760C0" w:rsidRDefault="0009148F" w:rsidP="009760C0">
      <w:pPr>
        <w:spacing w:after="0"/>
        <w:jc w:val="both"/>
      </w:pPr>
      <w:r w:rsidRPr="009760C0">
        <w:t>prende la parola il Presidente di Club..</w:t>
      </w:r>
    </w:p>
    <w:p w:rsidR="0009148F" w:rsidRPr="009760C0" w:rsidRDefault="0009148F" w:rsidP="009760C0">
      <w:pPr>
        <w:spacing w:after="0"/>
        <w:jc w:val="both"/>
      </w:pPr>
    </w:p>
    <w:p w:rsidR="0009148F" w:rsidRPr="009760C0" w:rsidRDefault="0009148F" w:rsidP="009760C0">
      <w:pPr>
        <w:spacing w:after="0"/>
        <w:jc w:val="both"/>
      </w:pPr>
      <w:r w:rsidRPr="009760C0">
        <w:rPr>
          <w:rFonts w:ascii="Century Schoolbook" w:hAnsi="Century Schoolbook"/>
        </w:rPr>
        <w:t>●</w:t>
      </w:r>
      <w:r w:rsidRPr="009760C0">
        <w:t xml:space="preserve"> Sul punto 4 all’O.d.G.</w:t>
      </w:r>
    </w:p>
    <w:p w:rsidR="0009148F" w:rsidRPr="009760C0" w:rsidRDefault="0009148F" w:rsidP="009760C0">
      <w:pPr>
        <w:spacing w:after="0"/>
        <w:jc w:val="both"/>
      </w:pPr>
      <w:r w:rsidRPr="009760C0">
        <w:t xml:space="preserve">prende la parola il Presidente del Lions Club Sponsor, </w:t>
      </w:r>
      <w:r w:rsidRPr="009760C0">
        <w:rPr>
          <w:i/>
          <w:color w:val="FF0000"/>
        </w:rPr>
        <w:t>Nome e Cognome</w:t>
      </w:r>
      <w:r w:rsidRPr="009760C0">
        <w:t>, …</w:t>
      </w:r>
    </w:p>
    <w:p w:rsidR="0009148F" w:rsidRPr="009760C0" w:rsidRDefault="0009148F" w:rsidP="009760C0">
      <w:pPr>
        <w:spacing w:after="0"/>
        <w:jc w:val="both"/>
      </w:pPr>
    </w:p>
    <w:p w:rsidR="0009148F" w:rsidRPr="009760C0" w:rsidRDefault="0009148F" w:rsidP="009760C0">
      <w:pPr>
        <w:spacing w:after="0"/>
        <w:jc w:val="both"/>
      </w:pPr>
      <w:r w:rsidRPr="009760C0">
        <w:rPr>
          <w:rFonts w:ascii="Century Schoolbook" w:hAnsi="Century Schoolbook"/>
        </w:rPr>
        <w:t>●</w:t>
      </w:r>
      <w:r w:rsidRPr="009760C0">
        <w:t xml:space="preserve"> Sul punto 5 all’O.d.G.</w:t>
      </w:r>
    </w:p>
    <w:p w:rsidR="0009148F" w:rsidRPr="009760C0" w:rsidRDefault="0009148F" w:rsidP="009760C0">
      <w:pPr>
        <w:spacing w:after="0"/>
        <w:jc w:val="both"/>
      </w:pPr>
      <w:r w:rsidRPr="009760C0">
        <w:t xml:space="preserve">prende la parola il Leo Advisor del Leo Club, </w:t>
      </w:r>
      <w:r w:rsidRPr="009760C0">
        <w:rPr>
          <w:i/>
          <w:color w:val="FF0000"/>
        </w:rPr>
        <w:t>Nome e Cognome</w:t>
      </w:r>
      <w:r w:rsidRPr="009760C0">
        <w:t>,…</w:t>
      </w:r>
    </w:p>
    <w:p w:rsidR="0009148F" w:rsidRPr="009760C0" w:rsidRDefault="0009148F" w:rsidP="009760C0">
      <w:pPr>
        <w:spacing w:after="0"/>
        <w:jc w:val="both"/>
      </w:pPr>
    </w:p>
    <w:p w:rsidR="0009148F" w:rsidRPr="009760C0" w:rsidRDefault="0009148F" w:rsidP="009760C0">
      <w:pPr>
        <w:spacing w:after="0"/>
        <w:jc w:val="both"/>
      </w:pPr>
      <w:r w:rsidRPr="009760C0">
        <w:rPr>
          <w:rFonts w:ascii="Century Schoolbook" w:hAnsi="Century Schoolbook"/>
        </w:rPr>
        <w:t>●</w:t>
      </w:r>
      <w:r w:rsidRPr="009760C0">
        <w:t xml:space="preserve"> Sul punto 6 all’O.d.G.</w:t>
      </w:r>
    </w:p>
    <w:p w:rsidR="0009148F" w:rsidRPr="009760C0" w:rsidRDefault="0009148F" w:rsidP="009760C0">
      <w:pPr>
        <w:spacing w:after="0"/>
        <w:jc w:val="both"/>
        <w:rPr>
          <w:color w:val="FF0000"/>
        </w:rPr>
      </w:pPr>
      <w:r w:rsidRPr="009760C0">
        <w:rPr>
          <w:color w:val="FF0000"/>
        </w:rPr>
        <w:t>……..</w:t>
      </w:r>
    </w:p>
    <w:p w:rsidR="0009148F" w:rsidRPr="009760C0" w:rsidRDefault="0009148F" w:rsidP="009760C0">
      <w:pPr>
        <w:spacing w:after="0"/>
        <w:jc w:val="both"/>
      </w:pPr>
    </w:p>
    <w:p w:rsidR="0009148F" w:rsidRPr="009760C0" w:rsidRDefault="0009148F" w:rsidP="009760C0">
      <w:pPr>
        <w:tabs>
          <w:tab w:val="left" w:pos="4665"/>
        </w:tabs>
        <w:spacing w:after="0"/>
        <w:jc w:val="both"/>
        <w:rPr>
          <w:i/>
          <w:color w:val="FF0000"/>
        </w:rPr>
      </w:pPr>
      <w:r w:rsidRPr="009760C0">
        <w:rPr>
          <w:i/>
          <w:color w:val="FF0000"/>
        </w:rPr>
        <w:t>(trattazione di eventuali altri punti all’O.d.G.)</w:t>
      </w:r>
      <w:r w:rsidRPr="009760C0">
        <w:rPr>
          <w:i/>
          <w:color w:val="FF0000"/>
        </w:rPr>
        <w:tab/>
      </w:r>
    </w:p>
    <w:p w:rsidR="0009148F" w:rsidRPr="009760C0" w:rsidRDefault="0009148F" w:rsidP="009760C0">
      <w:pPr>
        <w:spacing w:after="0"/>
        <w:jc w:val="both"/>
      </w:pPr>
    </w:p>
    <w:p w:rsidR="0009148F" w:rsidRPr="009760C0" w:rsidRDefault="0009148F" w:rsidP="009760C0">
      <w:pPr>
        <w:spacing w:after="0"/>
        <w:jc w:val="both"/>
      </w:pPr>
      <w:r w:rsidRPr="009760C0">
        <w:t xml:space="preserve">Null’altro essendovi da deliberare, il Presidente del Club dichiara chiusa la seduta alle </w:t>
      </w:r>
      <w:r w:rsidRPr="009760C0">
        <w:rPr>
          <w:i/>
          <w:color w:val="FF0000"/>
        </w:rPr>
        <w:t>ore _______.</w:t>
      </w:r>
    </w:p>
    <w:p w:rsidR="0009148F" w:rsidRPr="009760C0" w:rsidRDefault="0009148F" w:rsidP="009760C0">
      <w:pPr>
        <w:spacing w:after="0"/>
        <w:jc w:val="both"/>
      </w:pPr>
    </w:p>
    <w:p w:rsidR="0009148F" w:rsidRPr="009760C0" w:rsidRDefault="0009148F" w:rsidP="009760C0">
      <w:pPr>
        <w:spacing w:after="0"/>
        <w:jc w:val="both"/>
      </w:pPr>
    </w:p>
    <w:p w:rsidR="0009148F" w:rsidRPr="009760C0" w:rsidRDefault="0009148F" w:rsidP="009760C0">
      <w:pPr>
        <w:spacing w:after="0"/>
        <w:jc w:val="both"/>
      </w:pPr>
      <w:r w:rsidRPr="009760C0">
        <w:t>Luogo, lì ____________</w:t>
      </w:r>
    </w:p>
    <w:p w:rsidR="0009148F" w:rsidRPr="009760C0" w:rsidRDefault="0009148F" w:rsidP="009760C0">
      <w:pPr>
        <w:spacing w:after="0"/>
        <w:jc w:val="both"/>
      </w:pPr>
    </w:p>
    <w:p w:rsidR="0009148F" w:rsidRDefault="0009148F" w:rsidP="007B4E31">
      <w:pPr>
        <w:spacing w:after="0"/>
        <w:sectPr w:rsidR="0009148F" w:rsidSect="002D2A7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3774" w:right="720" w:bottom="1304" w:left="720" w:header="1588" w:footer="1531" w:gutter="0"/>
          <w:cols w:space="708"/>
          <w:titlePg/>
          <w:docGrid w:linePitch="360"/>
        </w:sectPr>
      </w:pPr>
    </w:p>
    <w:p w:rsidR="0009148F" w:rsidRPr="009760C0" w:rsidRDefault="0009148F" w:rsidP="007B4E31">
      <w:pPr>
        <w:spacing w:after="0"/>
        <w:jc w:val="center"/>
      </w:pPr>
    </w:p>
    <w:p w:rsidR="0009148F" w:rsidRDefault="0009148F" w:rsidP="007B4E31">
      <w:pPr>
        <w:spacing w:after="0"/>
        <w:jc w:val="center"/>
        <w:rPr>
          <w:color w:val="FF0000"/>
        </w:rPr>
      </w:pPr>
      <w:r w:rsidRPr="002D2A7D">
        <w:t xml:space="preserve">Segretario Leo Club </w:t>
      </w:r>
      <w:r w:rsidRPr="002D2A7D">
        <w:rPr>
          <w:color w:val="FF0000"/>
        </w:rPr>
        <w:t>(Nome Club)</w:t>
      </w:r>
    </w:p>
    <w:p w:rsidR="0009148F" w:rsidRDefault="0009148F" w:rsidP="007B4E31">
      <w:pPr>
        <w:spacing w:after="0"/>
        <w:jc w:val="center"/>
        <w:rPr>
          <w:bCs/>
          <w:iCs/>
        </w:rPr>
      </w:pPr>
      <w:r>
        <w:rPr>
          <w:color w:val="FF0000"/>
        </w:rPr>
        <w:t>Nome e Cognome</w:t>
      </w:r>
    </w:p>
    <w:p w:rsidR="0009148F" w:rsidRDefault="0009148F" w:rsidP="007B4E31">
      <w:pPr>
        <w:spacing w:after="0"/>
        <w:rPr>
          <w:bCs/>
          <w:iCs/>
        </w:rPr>
      </w:pPr>
    </w:p>
    <w:p w:rsidR="0009148F" w:rsidRPr="007B4E31" w:rsidRDefault="0009148F" w:rsidP="007B4E31">
      <w:pPr>
        <w:spacing w:after="0"/>
      </w:pPr>
      <w:r w:rsidRPr="002D2A7D">
        <w:rPr>
          <w:b/>
          <w:color w:val="FF0000"/>
        </w:rPr>
        <w:t xml:space="preserve">                      </w:t>
      </w:r>
      <w:r w:rsidRPr="002D2A7D">
        <w:rPr>
          <w:b/>
          <w:i/>
          <w:color w:val="FF0000"/>
        </w:rPr>
        <w:t xml:space="preserve">     </w:t>
      </w:r>
    </w:p>
    <w:p w:rsidR="0009148F" w:rsidRPr="007B4E31" w:rsidRDefault="0009148F" w:rsidP="007B4E31">
      <w:pPr>
        <w:spacing w:after="0"/>
        <w:rPr>
          <w:bCs/>
          <w:iCs/>
          <w:color w:val="FF0000"/>
        </w:rPr>
      </w:pPr>
    </w:p>
    <w:p w:rsidR="0009148F" w:rsidRPr="007B4E31" w:rsidRDefault="0009148F" w:rsidP="007B4E31">
      <w:pPr>
        <w:spacing w:after="0"/>
        <w:jc w:val="center"/>
        <w:rPr>
          <w:bCs/>
          <w:iCs/>
          <w:color w:val="FF0000"/>
        </w:rPr>
      </w:pPr>
      <w:r w:rsidRPr="007B4E31">
        <w:rPr>
          <w:bCs/>
          <w:iCs/>
        </w:rPr>
        <w:t>Presidente Leo Club</w:t>
      </w:r>
      <w:r w:rsidRPr="007B4E31">
        <w:rPr>
          <w:bCs/>
          <w:iCs/>
          <w:color w:val="FF0000"/>
        </w:rPr>
        <w:t xml:space="preserve"> (Nome Club)</w:t>
      </w:r>
    </w:p>
    <w:p w:rsidR="0009148F" w:rsidRPr="007B4E31" w:rsidRDefault="0009148F" w:rsidP="007B4E31">
      <w:pPr>
        <w:spacing w:after="0"/>
        <w:jc w:val="center"/>
        <w:rPr>
          <w:bCs/>
          <w:iCs/>
        </w:rPr>
      </w:pPr>
      <w:r w:rsidRPr="007B4E31">
        <w:rPr>
          <w:bCs/>
          <w:iCs/>
          <w:color w:val="FF0000"/>
        </w:rPr>
        <w:t>Nome e Cognome</w:t>
      </w:r>
    </w:p>
    <w:p w:rsidR="0009148F" w:rsidRPr="007B4E31" w:rsidRDefault="0009148F" w:rsidP="007B4E31">
      <w:pPr>
        <w:spacing w:after="0"/>
        <w:rPr>
          <w:bCs/>
          <w:iCs/>
        </w:rPr>
      </w:pPr>
      <w:r w:rsidRPr="007B4E31">
        <w:rPr>
          <w:bCs/>
          <w:iCs/>
        </w:rPr>
        <w:t xml:space="preserve"> </w:t>
      </w:r>
      <w:r w:rsidRPr="007B4E31">
        <w:rPr>
          <w:bCs/>
          <w:iCs/>
        </w:rPr>
        <w:tab/>
      </w:r>
      <w:r w:rsidRPr="007B4E31">
        <w:rPr>
          <w:bCs/>
          <w:iCs/>
        </w:rPr>
        <w:tab/>
      </w:r>
      <w:r w:rsidRPr="007B4E31">
        <w:rPr>
          <w:bCs/>
          <w:iCs/>
        </w:rPr>
        <w:tab/>
      </w:r>
      <w:r w:rsidRPr="007B4E31">
        <w:rPr>
          <w:bCs/>
          <w:iCs/>
        </w:rPr>
        <w:tab/>
      </w:r>
      <w:r w:rsidRPr="007B4E31">
        <w:rPr>
          <w:bCs/>
          <w:iCs/>
        </w:rPr>
        <w:tab/>
      </w:r>
    </w:p>
    <w:p w:rsidR="0009148F" w:rsidRDefault="0009148F" w:rsidP="009760C0">
      <w:pPr>
        <w:spacing w:after="0"/>
        <w:jc w:val="both"/>
        <w:rPr>
          <w:rFonts w:ascii="Century Schoolbook" w:hAnsi="Century Schoolbook"/>
          <w:b/>
          <w:i/>
          <w:color w:val="FF0000"/>
          <w:sz w:val="20"/>
          <w:szCs w:val="20"/>
        </w:rPr>
        <w:sectPr w:rsidR="0009148F" w:rsidSect="007B4E31">
          <w:type w:val="continuous"/>
          <w:pgSz w:w="11906" w:h="16838"/>
          <w:pgMar w:top="3774" w:right="720" w:bottom="1304" w:left="720" w:header="1588" w:footer="1531" w:gutter="0"/>
          <w:cols w:num="2" w:space="709"/>
          <w:titlePg/>
          <w:docGrid w:linePitch="360"/>
        </w:sectPr>
      </w:pPr>
    </w:p>
    <w:p w:rsidR="0009148F" w:rsidRPr="00677AA8" w:rsidRDefault="0009148F" w:rsidP="009760C0">
      <w:pPr>
        <w:spacing w:after="0"/>
        <w:jc w:val="both"/>
        <w:rPr>
          <w:rFonts w:ascii="Century Schoolbook" w:hAnsi="Century Schoolbook"/>
          <w:b/>
          <w:i/>
          <w:color w:val="FF0000"/>
          <w:sz w:val="20"/>
          <w:szCs w:val="20"/>
        </w:rPr>
      </w:pPr>
    </w:p>
    <w:p w:rsidR="0009148F" w:rsidRPr="002D2A7D" w:rsidRDefault="0009148F" w:rsidP="00982CAF"/>
    <w:p w:rsidR="0009148F" w:rsidRPr="002D2A7D" w:rsidRDefault="0009148F" w:rsidP="00982CAF"/>
    <w:p w:rsidR="0009148F" w:rsidRPr="002D2A7D" w:rsidRDefault="0009148F" w:rsidP="00982CAF"/>
    <w:p w:rsidR="0009148F" w:rsidRPr="002D2A7D" w:rsidRDefault="0009148F" w:rsidP="00982CAF"/>
    <w:p w:rsidR="0009148F" w:rsidRPr="002D2A7D" w:rsidRDefault="0009148F" w:rsidP="00982CAF"/>
    <w:p w:rsidR="0009148F" w:rsidRPr="002D2A7D" w:rsidRDefault="0009148F" w:rsidP="00982CAF"/>
    <w:p w:rsidR="0009148F" w:rsidRPr="002D2A7D" w:rsidRDefault="0009148F" w:rsidP="00982CAF"/>
    <w:p w:rsidR="0009148F" w:rsidRPr="002D2A7D" w:rsidRDefault="0009148F" w:rsidP="00982CAF"/>
    <w:p w:rsidR="0009148F" w:rsidRPr="002D2A7D" w:rsidRDefault="0009148F" w:rsidP="00982CAF"/>
    <w:p w:rsidR="0009148F" w:rsidRPr="002D2A7D" w:rsidRDefault="0009148F" w:rsidP="00982CAF"/>
    <w:p w:rsidR="0009148F" w:rsidRPr="002D2A7D" w:rsidRDefault="0009148F" w:rsidP="00982CAF"/>
    <w:p w:rsidR="0009148F" w:rsidRPr="009303A5" w:rsidRDefault="0009148F" w:rsidP="00982CAF"/>
    <w:sectPr w:rsidR="0009148F" w:rsidRPr="009303A5" w:rsidSect="002D2A7D">
      <w:type w:val="continuous"/>
      <w:pgSz w:w="11906" w:h="16838"/>
      <w:pgMar w:top="3774" w:right="720" w:bottom="1304" w:left="720" w:header="1588" w:footer="153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48F" w:rsidRDefault="0009148F" w:rsidP="0035238F">
      <w:pPr>
        <w:spacing w:after="0" w:line="240" w:lineRule="auto"/>
      </w:pPr>
      <w:r>
        <w:separator/>
      </w:r>
    </w:p>
  </w:endnote>
  <w:endnote w:type="continuationSeparator" w:id="1">
    <w:p w:rsidR="0009148F" w:rsidRDefault="0009148F" w:rsidP="0035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Raspoutine Medium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ller">
    <w:altName w:val="Agency FB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48F" w:rsidRDefault="0009148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48F" w:rsidRDefault="0009148F">
    <w:pPr>
      <w:pStyle w:val="Footer"/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10" o:spid="_x0000_s2050" type="#_x0000_t202" style="position:absolute;margin-left:175.5pt;margin-top:42.35pt;width:195.75pt;height:17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" filled="f" stroked="f" strokeweight=".5pt">
          <v:textbox>
            <w:txbxContent>
              <w:p w:rsidR="0009148F" w:rsidRPr="00F1568F" w:rsidRDefault="0009148F" w:rsidP="00193FA1">
                <w:pPr>
                  <w:jc w:val="center"/>
                  <w:rPr>
                    <w:rFonts w:ascii="Aller" w:hAnsi="Aller"/>
                    <w:color w:val="FFFFFF"/>
                  </w:rPr>
                </w:pPr>
                <w:r w:rsidRPr="00F1568F">
                  <w:rPr>
                    <w:rFonts w:ascii="Aller" w:hAnsi="Aller"/>
                    <w:color w:val="FFFFFF"/>
                  </w:rPr>
                  <w:t>Sito del Club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48F" w:rsidRDefault="0009148F" w:rsidP="003C796E">
    <w:pPr>
      <w:pStyle w:val="Footer"/>
      <w:tabs>
        <w:tab w:val="clear" w:pos="4819"/>
        <w:tab w:val="clear" w:pos="9638"/>
        <w:tab w:val="left" w:pos="1770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8" o:spid="_x0000_s2052" type="#_x0000_t202" style="position:absolute;margin-left:163.5pt;margin-top:59.6pt;width:195.75pt;height:17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" filled="f" stroked="f" strokeweight=".5pt">
          <v:textbox>
            <w:txbxContent>
              <w:p w:rsidR="0009148F" w:rsidRPr="00F1568F" w:rsidRDefault="0009148F" w:rsidP="00193FA1">
                <w:pPr>
                  <w:jc w:val="center"/>
                  <w:rPr>
                    <w:rFonts w:ascii="Aller" w:hAnsi="Aller"/>
                    <w:color w:val="FFFFFF"/>
                  </w:rPr>
                </w:pPr>
                <w:r w:rsidRPr="00F1568F">
                  <w:rPr>
                    <w:rFonts w:ascii="Aller" w:hAnsi="Aller"/>
                    <w:color w:val="FFFFFF"/>
                  </w:rPr>
                  <w:t>Sito del Club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Casella di testo 6" o:spid="_x0000_s2053" type="#_x0000_t202" style="position:absolute;margin-left:-30pt;margin-top:-1.15pt;width:97.5pt;height:68.2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" filled="f" stroked="f" strokeweight=".5pt">
          <v:textbox>
            <w:txbxContent>
              <w:p w:rsidR="0009148F" w:rsidRPr="00A232CF" w:rsidRDefault="0009148F" w:rsidP="00AB2EB4">
                <w:pPr>
                  <w:spacing w:after="0" w:line="240" w:lineRule="auto"/>
                  <w:jc w:val="center"/>
                  <w:rPr>
                    <w:rFonts w:ascii="Freestyle Script" w:hAnsi="Freestyle Script"/>
                    <w:color w:val="BA0020"/>
                    <w:sz w:val="16"/>
                    <w:szCs w:val="16"/>
                  </w:rPr>
                </w:pP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t>Presidente</w:t>
                </w: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br/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t>Nome &amp; Cognome</w:t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br/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t>Indirizzo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CAP, Città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Tel. / Cel.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e-m@ail</w:t>
                </w:r>
                <w:r w:rsidRPr="00193FA1">
                  <w:rPr>
                    <w:rFonts w:ascii="Aller" w:hAnsi="Aller"/>
                    <w:color w:val="BA0020"/>
                    <w:sz w:val="14"/>
                    <w:szCs w:val="14"/>
                  </w:rPr>
                  <w:br/>
                </w:r>
                <w:r w:rsidRPr="00AB2EB4">
                  <w:rPr>
                    <w:rFonts w:ascii="Freestyle Script" w:hAnsi="Freestyle Script"/>
                    <w:color w:val="BA0020"/>
                    <w:sz w:val="13"/>
                    <w:szCs w:val="13"/>
                  </w:rPr>
                  <w:br/>
                </w:r>
              </w:p>
            </w:txbxContent>
          </v:textbox>
        </v:shape>
      </w:pict>
    </w:r>
    <w:r>
      <w:rPr>
        <w:noProof/>
        <w:lang w:eastAsia="it-IT"/>
      </w:rPr>
      <w:pict>
        <v:shape id="Casella di testo 1" o:spid="_x0000_s2054" type="#_x0000_t202" style="position:absolute;margin-left:67.5pt;margin-top:-1.15pt;width:96pt;height:68.2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" filled="f" stroked="f" strokeweight=".5pt">
          <v:textbox>
            <w:txbxContent>
              <w:p w:rsidR="0009148F" w:rsidRDefault="0009148F" w:rsidP="00193FA1">
                <w:pPr>
                  <w:spacing w:line="240" w:lineRule="auto"/>
                  <w:jc w:val="center"/>
                </w:pPr>
                <w:r>
                  <w:rPr>
                    <w:rFonts w:ascii="Freestyle Script" w:hAnsi="Freestyle Script"/>
                    <w:sz w:val="20"/>
                    <w:szCs w:val="20"/>
                  </w:rPr>
                  <w:t>Past</w:t>
                </w: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t>Presidente</w:t>
                </w: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br/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t>Nome &amp; Cognome</w:t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br/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t>Indirizzo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CAP, Città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Tel. / Cel.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e-m@ail</w:t>
                </w:r>
                <w:r w:rsidRPr="00193FA1">
                  <w:rPr>
                    <w:rFonts w:ascii="Aller" w:hAnsi="Aller"/>
                    <w:color w:val="BA0020"/>
                    <w:sz w:val="14"/>
                    <w:szCs w:val="14"/>
                  </w:rPr>
                  <w:br/>
                </w:r>
              </w:p>
            </w:txbxContent>
          </v:textbox>
        </v:shape>
      </w:pict>
    </w:r>
    <w:r>
      <w:rPr>
        <w:noProof/>
        <w:lang w:eastAsia="it-IT"/>
      </w:rPr>
      <w:pict>
        <v:shape id="Casella di testo 2" o:spid="_x0000_s2055" type="#_x0000_t202" style="position:absolute;margin-left:163.5pt;margin-top:-1.15pt;width:96pt;height:65.2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" filled="f" stroked="f" strokeweight=".5pt">
          <v:textbox>
            <w:txbxContent>
              <w:p w:rsidR="0009148F" w:rsidRDefault="0009148F" w:rsidP="00193FA1">
                <w:pPr>
                  <w:spacing w:line="240" w:lineRule="auto"/>
                  <w:jc w:val="center"/>
                </w:pPr>
                <w:r>
                  <w:rPr>
                    <w:rFonts w:ascii="Freestyle Script" w:hAnsi="Freestyle Script"/>
                    <w:sz w:val="20"/>
                    <w:szCs w:val="20"/>
                  </w:rPr>
                  <w:t xml:space="preserve">Vice </w:t>
                </w: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t>Presidente</w:t>
                </w: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br/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t>Nome &amp; Cognome</w:t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br/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t>Indirizzo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CAP, Città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Tel. / Cel.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e-m@ail</w:t>
                </w:r>
                <w:r w:rsidRPr="00193FA1">
                  <w:rPr>
                    <w:rFonts w:ascii="Aller" w:hAnsi="Aller"/>
                    <w:color w:val="BA0020"/>
                    <w:sz w:val="14"/>
                    <w:szCs w:val="14"/>
                  </w:rPr>
                  <w:br/>
                </w:r>
              </w:p>
            </w:txbxContent>
          </v:textbox>
        </v:shape>
      </w:pict>
    </w:r>
    <w:r>
      <w:rPr>
        <w:noProof/>
        <w:lang w:eastAsia="it-IT"/>
      </w:rPr>
      <w:pict>
        <v:shape id="Casella di testo 3" o:spid="_x0000_s2056" type="#_x0000_t202" style="position:absolute;margin-left:259.5pt;margin-top:-1.15pt;width:97.5pt;height:64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" filled="f" stroked="f" strokeweight=".5pt">
          <v:textbox>
            <w:txbxContent>
              <w:p w:rsidR="0009148F" w:rsidRDefault="0009148F" w:rsidP="00193FA1">
                <w:pPr>
                  <w:spacing w:line="240" w:lineRule="auto"/>
                  <w:jc w:val="center"/>
                </w:pPr>
                <w:r>
                  <w:rPr>
                    <w:rFonts w:ascii="Freestyle Script" w:hAnsi="Freestyle Script"/>
                    <w:sz w:val="20"/>
                    <w:szCs w:val="20"/>
                  </w:rPr>
                  <w:t>Segretario</w:t>
                </w: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br/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t>Nome &amp; Cognome</w:t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br/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t>Indirizzo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CAP, Città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Tel. / Cel.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e-m@ail</w:t>
                </w:r>
                <w:r w:rsidRPr="00193FA1">
                  <w:rPr>
                    <w:rFonts w:ascii="Aller" w:hAnsi="Aller"/>
                    <w:color w:val="BA0020"/>
                    <w:sz w:val="14"/>
                    <w:szCs w:val="14"/>
                  </w:rPr>
                  <w:br/>
                </w:r>
              </w:p>
            </w:txbxContent>
          </v:textbox>
        </v:shape>
      </w:pict>
    </w:r>
    <w:r>
      <w:rPr>
        <w:noProof/>
        <w:lang w:eastAsia="it-IT"/>
      </w:rPr>
      <w:pict>
        <v:shape id="Casella di testo 4" o:spid="_x0000_s2057" type="#_x0000_t202" style="position:absolute;margin-left:357pt;margin-top:-1.15pt;width:97.5pt;height:64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" filled="f" stroked="f" strokeweight=".5pt">
          <v:textbox>
            <w:txbxContent>
              <w:p w:rsidR="0009148F" w:rsidRDefault="0009148F" w:rsidP="00193FA1">
                <w:pPr>
                  <w:spacing w:line="240" w:lineRule="auto"/>
                  <w:jc w:val="center"/>
                </w:pPr>
                <w:r>
                  <w:rPr>
                    <w:rFonts w:ascii="Freestyle Script" w:hAnsi="Freestyle Script"/>
                    <w:sz w:val="20"/>
                    <w:szCs w:val="20"/>
                  </w:rPr>
                  <w:t>Tesoriere</w:t>
                </w: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br/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t>Nome &amp; Cognome</w:t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br/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t>Indirizzo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CAP, Città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Tel. / Cel.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e-m@ail</w:t>
                </w:r>
                <w:r w:rsidRPr="00193FA1">
                  <w:rPr>
                    <w:rFonts w:ascii="Aller" w:hAnsi="Aller"/>
                    <w:color w:val="BA0020"/>
                    <w:sz w:val="14"/>
                    <w:szCs w:val="14"/>
                  </w:rPr>
                  <w:br/>
                </w:r>
              </w:p>
            </w:txbxContent>
          </v:textbox>
        </v:shape>
      </w:pict>
    </w:r>
    <w:r>
      <w:rPr>
        <w:noProof/>
        <w:lang w:eastAsia="it-IT"/>
      </w:rPr>
      <w:pict>
        <v:shape id="Casella di testo 5" o:spid="_x0000_s2058" type="#_x0000_t202" style="position:absolute;margin-left:454.5pt;margin-top:-1.15pt;width:98.25pt;height:64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" filled="f" stroked="f" strokeweight=".5pt">
          <v:textbox>
            <w:txbxContent>
              <w:p w:rsidR="0009148F" w:rsidRDefault="0009148F" w:rsidP="00193FA1">
                <w:pPr>
                  <w:spacing w:line="240" w:lineRule="auto"/>
                  <w:jc w:val="center"/>
                </w:pPr>
                <w:r>
                  <w:rPr>
                    <w:rFonts w:ascii="Freestyle Script" w:hAnsi="Freestyle Script"/>
                    <w:sz w:val="20"/>
                    <w:szCs w:val="20"/>
                  </w:rPr>
                  <w:t>Cerimoniere</w:t>
                </w: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br/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t>Nome &amp; Cognome</w:t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br/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t>Indirizzo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CAP, Città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Tel. / Cel.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e-m@ail</w:t>
                </w:r>
                <w:r w:rsidRPr="00193FA1">
                  <w:rPr>
                    <w:rFonts w:ascii="Aller" w:hAnsi="Aller"/>
                    <w:color w:val="BA0020"/>
                    <w:sz w:val="14"/>
                    <w:szCs w:val="14"/>
                  </w:rPr>
                  <w:br/>
                </w:r>
              </w:p>
            </w:txbxContent>
          </v:textbox>
        </v:shape>
      </w:pict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48F" w:rsidRDefault="0009148F" w:rsidP="0035238F">
      <w:pPr>
        <w:spacing w:after="0" w:line="240" w:lineRule="auto"/>
      </w:pPr>
      <w:r>
        <w:separator/>
      </w:r>
    </w:p>
  </w:footnote>
  <w:footnote w:type="continuationSeparator" w:id="1">
    <w:p w:rsidR="0009148F" w:rsidRDefault="0009148F" w:rsidP="0035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48F" w:rsidRDefault="0009148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48F" w:rsidRDefault="0009148F">
    <w:pPr>
      <w:pStyle w:val="Head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3" o:spid="_x0000_s2049" type="#_x0000_t75" style="position:absolute;margin-left:-37.5pt;margin-top:-80.15pt;width:596pt;height:843pt;z-index:-251654144;visibility:visible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48F" w:rsidRPr="00D47006" w:rsidRDefault="0009148F" w:rsidP="00D47006">
    <w:pPr>
      <w:pStyle w:val="Head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2" o:spid="_x0000_s2051" type="#_x0000_t75" style="position:absolute;margin-left:-36.75pt;margin-top:-70.4pt;width:596.25pt;height:833.05pt;z-index:-251655168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17233"/>
    <w:multiLevelType w:val="hybridMultilevel"/>
    <w:tmpl w:val="7F1024B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38F"/>
    <w:rsid w:val="00021FFF"/>
    <w:rsid w:val="0009148F"/>
    <w:rsid w:val="000F5A9A"/>
    <w:rsid w:val="00114849"/>
    <w:rsid w:val="00135D71"/>
    <w:rsid w:val="00181679"/>
    <w:rsid w:val="00193FA1"/>
    <w:rsid w:val="002D2A7D"/>
    <w:rsid w:val="00302B00"/>
    <w:rsid w:val="00320B87"/>
    <w:rsid w:val="0035238F"/>
    <w:rsid w:val="003C796E"/>
    <w:rsid w:val="003D1C20"/>
    <w:rsid w:val="003F0716"/>
    <w:rsid w:val="005762CF"/>
    <w:rsid w:val="0058747F"/>
    <w:rsid w:val="00677AA8"/>
    <w:rsid w:val="007A3E8C"/>
    <w:rsid w:val="007B3728"/>
    <w:rsid w:val="007B4E31"/>
    <w:rsid w:val="007C7689"/>
    <w:rsid w:val="00886B00"/>
    <w:rsid w:val="00894286"/>
    <w:rsid w:val="009303A5"/>
    <w:rsid w:val="00974A5B"/>
    <w:rsid w:val="009760C0"/>
    <w:rsid w:val="00982CAF"/>
    <w:rsid w:val="00A232CF"/>
    <w:rsid w:val="00A6426A"/>
    <w:rsid w:val="00AB2EB4"/>
    <w:rsid w:val="00C34704"/>
    <w:rsid w:val="00C445C8"/>
    <w:rsid w:val="00D105E5"/>
    <w:rsid w:val="00D47006"/>
    <w:rsid w:val="00D97E4A"/>
    <w:rsid w:val="00DE6F02"/>
    <w:rsid w:val="00DF30D2"/>
    <w:rsid w:val="00E12A95"/>
    <w:rsid w:val="00E4601C"/>
    <w:rsid w:val="00F1568F"/>
    <w:rsid w:val="00F35524"/>
    <w:rsid w:val="00F6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FF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52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23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523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5238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523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5238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83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3</Pages>
  <Words>496</Words>
  <Characters>2830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Leo Club _________</dc:title>
  <dc:subject/>
  <dc:creator>Maurizio</dc:creator>
  <cp:keywords/>
  <dc:description/>
  <cp:lastModifiedBy>noemi</cp:lastModifiedBy>
  <cp:revision>4</cp:revision>
  <cp:lastPrinted>2018-06-13T07:09:00Z</cp:lastPrinted>
  <dcterms:created xsi:type="dcterms:W3CDTF">2018-07-04T19:48:00Z</dcterms:created>
  <dcterms:modified xsi:type="dcterms:W3CDTF">2018-07-04T19:55:00Z</dcterms:modified>
</cp:coreProperties>
</file>